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25A" w:rsidRDefault="005E325A" w:rsidP="00BB23E9">
      <w:pPr>
        <w:pStyle w:val="Heading3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南投縣草屯鎮坪頂國民小學</w:t>
      </w:r>
      <w:r>
        <w:rPr>
          <w:rFonts w:ascii="標楷體" w:eastAsia="標楷體" w:hAnsi="標楷體"/>
          <w:sz w:val="32"/>
          <w:szCs w:val="32"/>
        </w:rPr>
        <w:t>101</w:t>
      </w:r>
      <w:r>
        <w:rPr>
          <w:rFonts w:ascii="標楷體" w:eastAsia="標楷體" w:hAnsi="標楷體" w:hint="eastAsia"/>
          <w:sz w:val="32"/>
          <w:szCs w:val="32"/>
        </w:rPr>
        <w:t>學年度第一學期校務行事曆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8"/>
        <w:gridCol w:w="1111"/>
        <w:gridCol w:w="2294"/>
        <w:gridCol w:w="2293"/>
        <w:gridCol w:w="2293"/>
        <w:gridCol w:w="2295"/>
      </w:tblGrid>
      <w:tr w:rsidR="005E325A" w:rsidTr="00E01EA4">
        <w:trPr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BB23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週別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BB23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起迄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BB23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行政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BB23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教務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BB23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訓導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BB23E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</w:p>
        </w:tc>
      </w:tr>
      <w:tr w:rsidR="005E325A" w:rsidTr="00E01EA4">
        <w:trPr>
          <w:cantSplit/>
          <w:trHeight w:val="3120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27-9/1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8/27</w:t>
            </w:r>
            <w:r>
              <w:rPr>
                <w:rFonts w:hint="eastAsia"/>
                <w:sz w:val="22"/>
                <w:szCs w:val="22"/>
              </w:rPr>
              <w:t>開學日</w:t>
            </w: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始業式</w:t>
            </w:r>
            <w:r>
              <w:rPr>
                <w:sz w:val="22"/>
                <w:szCs w:val="22"/>
              </w:rPr>
              <w:t>)</w:t>
            </w:r>
          </w:p>
          <w:p w:rsidR="005E325A" w:rsidRDefault="005E325A" w:rsidP="0006657B">
            <w:pPr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2. 826</w:t>
            </w:r>
            <w:r>
              <w:rPr>
                <w:rFonts w:hint="eastAsia"/>
                <w:sz w:val="22"/>
                <w:szCs w:val="22"/>
              </w:rPr>
              <w:t>祖父母節</w:t>
            </w:r>
          </w:p>
          <w:p w:rsidR="005E325A" w:rsidRDefault="005E325A" w:rsidP="0006657B">
            <w:pPr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校務會議</w:t>
            </w:r>
            <w:r>
              <w:rPr>
                <w:sz w:val="22"/>
                <w:szCs w:val="22"/>
              </w:rPr>
              <w:t>8/29</w:t>
            </w:r>
          </w:p>
          <w:p w:rsidR="005E325A" w:rsidRDefault="005E325A" w:rsidP="0006657B">
            <w:pPr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教師在職進修網相關人員填報確認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tabs>
                <w:tab w:val="num" w:pos="720"/>
              </w:tabs>
              <w:ind w:leftChars="-24" w:left="-1" w:hangingChars="26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>
              <w:rPr>
                <w:rFonts w:hint="eastAsia"/>
                <w:sz w:val="22"/>
                <w:szCs w:val="22"/>
              </w:rPr>
              <w:t>發教科書、教科書退補</w:t>
            </w:r>
          </w:p>
          <w:p w:rsidR="005E325A" w:rsidRDefault="005E325A" w:rsidP="0006657B">
            <w:pPr>
              <w:tabs>
                <w:tab w:val="num" w:pos="720"/>
              </w:tabs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</w:t>
            </w:r>
            <w:r>
              <w:rPr>
                <w:rFonts w:hint="eastAsia"/>
                <w:sz w:val="22"/>
                <w:szCs w:val="22"/>
              </w:rPr>
              <w:t>訂定國語文計劃</w:t>
            </w:r>
          </w:p>
          <w:p w:rsidR="005E325A" w:rsidRDefault="005E325A" w:rsidP="0006657B">
            <w:pPr>
              <w:tabs>
                <w:tab w:val="num" w:pos="720"/>
              </w:tabs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</w:t>
            </w:r>
            <w:r>
              <w:rPr>
                <w:rFonts w:hint="eastAsia"/>
                <w:sz w:val="22"/>
                <w:szCs w:val="22"/>
              </w:rPr>
              <w:t>訂定兒童閱讀計劃</w:t>
            </w:r>
          </w:p>
          <w:p w:rsidR="005E325A" w:rsidRDefault="005E325A" w:rsidP="0006657B">
            <w:pPr>
              <w:tabs>
                <w:tab w:val="num" w:pos="720"/>
              </w:tabs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4.</w:t>
            </w:r>
            <w:r>
              <w:rPr>
                <w:rFonts w:hint="eastAsia"/>
                <w:sz w:val="22"/>
                <w:szCs w:val="22"/>
              </w:rPr>
              <w:t>學生註冊繳費</w:t>
            </w:r>
          </w:p>
          <w:p w:rsidR="005E325A" w:rsidRDefault="005E325A" w:rsidP="0006657B">
            <w:pPr>
              <w:tabs>
                <w:tab w:val="num" w:pos="720"/>
              </w:tabs>
              <w:ind w:left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tabs>
                <w:tab w:val="num" w:pos="36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tabs>
                <w:tab w:val="num" w:pos="36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tabs>
                <w:tab w:val="num" w:pos="36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tabs>
                <w:tab w:val="num" w:pos="36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交通安全、遊戲安全宣導</w:t>
            </w:r>
          </w:p>
          <w:p w:rsidR="005E325A" w:rsidRDefault="005E325A" w:rsidP="0006657B">
            <w:pPr>
              <w:tabs>
                <w:tab w:val="num" w:pos="36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rFonts w:hint="eastAsia"/>
                <w:sz w:val="22"/>
                <w:szCs w:val="22"/>
              </w:rPr>
              <w:t>學生家長緊急聯絡電話建立與修正</w:t>
            </w:r>
          </w:p>
          <w:p w:rsidR="005E325A" w:rsidRDefault="005E325A" w:rsidP="0006657B">
            <w:pPr>
              <w:tabs>
                <w:tab w:val="num" w:pos="36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rFonts w:hint="eastAsia"/>
                <w:sz w:val="22"/>
                <w:szCs w:val="22"/>
              </w:rPr>
              <w:t>檢閱晨檢簿</w:t>
            </w:r>
          </w:p>
          <w:p w:rsidR="005E325A" w:rsidRDefault="005E325A" w:rsidP="0006657B">
            <w:pPr>
              <w:tabs>
                <w:tab w:val="num" w:pos="360"/>
              </w:tabs>
              <w:spacing w:before="100" w:beforeAutospacing="1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>
              <w:rPr>
                <w:rFonts w:hint="eastAsia"/>
                <w:sz w:val="22"/>
                <w:szCs w:val="22"/>
              </w:rPr>
              <w:t>召開交通安全委員會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A13D2D">
            <w:pPr>
              <w:tabs>
                <w:tab w:val="num" w:pos="285"/>
                <w:tab w:val="num" w:pos="360"/>
              </w:tabs>
              <w:spacing w:before="100" w:beforeAutospacing="1" w:after="100" w:afterAutospacing="1"/>
              <w:ind w:left="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班級教室調整</w:t>
            </w:r>
          </w:p>
          <w:p w:rsidR="005E325A" w:rsidRDefault="005E325A" w:rsidP="00A13D2D">
            <w:pPr>
              <w:tabs>
                <w:tab w:val="num" w:pos="285"/>
                <w:tab w:val="num" w:pos="360"/>
              </w:tabs>
              <w:spacing w:before="100" w:beforeAutospacing="1" w:after="100" w:afterAutospacing="1"/>
              <w:ind w:left="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課鐘椅調整</w:t>
            </w:r>
          </w:p>
          <w:p w:rsidR="005E325A" w:rsidRDefault="005E325A" w:rsidP="00A13D2D">
            <w:pPr>
              <w:tabs>
                <w:tab w:val="num" w:pos="285"/>
                <w:tab w:val="num" w:pos="360"/>
              </w:tabs>
              <w:spacing w:before="100" w:beforeAutospacing="1" w:after="100" w:afterAutospacing="1"/>
              <w:ind w:left="6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>購買掃具、辦公用品</w:t>
            </w:r>
          </w:p>
        </w:tc>
      </w:tr>
      <w:tr w:rsidR="005E325A" w:rsidTr="00E01EA4">
        <w:trPr>
          <w:trHeight w:val="2325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2-9/8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numPr>
                <w:ilvl w:val="0"/>
                <w:numId w:val="2"/>
              </w:numPr>
              <w:tabs>
                <w:tab w:val="clear" w:pos="720"/>
                <w:tab w:val="num" w:pos="266"/>
                <w:tab w:val="num" w:pos="360"/>
              </w:tabs>
              <w:spacing w:before="100" w:beforeAutospacing="1" w:after="100" w:afterAutospacing="1"/>
              <w:ind w:left="280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教室佈置</w:t>
            </w:r>
            <w:r>
              <w:rPr>
                <w:sz w:val="22"/>
                <w:szCs w:val="22"/>
              </w:rPr>
              <w:t>-</w:t>
            </w:r>
          </w:p>
          <w:p w:rsidR="005E325A" w:rsidRDefault="005E325A" w:rsidP="0006657B">
            <w:pPr>
              <w:numPr>
                <w:ilvl w:val="0"/>
                <w:numId w:val="2"/>
              </w:numPr>
              <w:tabs>
                <w:tab w:val="clear" w:pos="720"/>
                <w:tab w:val="num" w:pos="266"/>
                <w:tab w:val="num" w:pos="360"/>
              </w:tabs>
              <w:spacing w:before="100" w:beforeAutospacing="1" w:after="100" w:afterAutospacing="1"/>
              <w:ind w:left="280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攜手第三期核銷</w:t>
            </w:r>
          </w:p>
          <w:p w:rsidR="005E325A" w:rsidRDefault="005E325A" w:rsidP="0006657B">
            <w:pPr>
              <w:numPr>
                <w:ilvl w:val="0"/>
                <w:numId w:val="2"/>
              </w:numPr>
              <w:tabs>
                <w:tab w:val="clear" w:pos="720"/>
                <w:tab w:val="num" w:pos="266"/>
                <w:tab w:val="num" w:pos="360"/>
              </w:tabs>
              <w:spacing w:before="100" w:beforeAutospacing="1" w:after="100" w:afterAutospacing="1"/>
              <w:ind w:left="280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攜手第四期申請、上課</w:t>
            </w:r>
            <w:r>
              <w:rPr>
                <w:sz w:val="22"/>
                <w:szCs w:val="22"/>
              </w:rPr>
              <w:t>(9/5-9/26)</w:t>
            </w:r>
          </w:p>
          <w:p w:rsidR="005E325A" w:rsidRDefault="005E325A" w:rsidP="0006657B">
            <w:pPr>
              <w:numPr>
                <w:ilvl w:val="0"/>
                <w:numId w:val="2"/>
              </w:numPr>
              <w:tabs>
                <w:tab w:val="clear" w:pos="720"/>
                <w:tab w:val="num" w:pos="266"/>
                <w:tab w:val="num" w:pos="360"/>
              </w:tabs>
              <w:spacing w:before="100" w:beforeAutospacing="1" w:after="100" w:afterAutospacing="1"/>
              <w:ind w:left="280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友善校園週宣導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校長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numPr>
                <w:ilvl w:val="0"/>
                <w:numId w:val="3"/>
              </w:numPr>
              <w:tabs>
                <w:tab w:val="clear" w:pos="720"/>
                <w:tab w:val="num" w:pos="307"/>
                <w:tab w:val="num" w:pos="360"/>
              </w:tabs>
              <w:spacing w:before="100" w:beforeAutospacing="1" w:after="100" w:afterAutospacing="1"/>
              <w:ind w:left="307" w:hanging="29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numPr>
                <w:ilvl w:val="0"/>
                <w:numId w:val="3"/>
              </w:numPr>
              <w:tabs>
                <w:tab w:val="clear" w:pos="720"/>
                <w:tab w:val="num" w:pos="307"/>
                <w:tab w:val="num" w:pos="360"/>
              </w:tabs>
              <w:spacing w:before="100" w:beforeAutospacing="1" w:after="100" w:afterAutospacing="1"/>
              <w:ind w:left="307" w:hanging="29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整理圖書室開放</w:t>
            </w:r>
          </w:p>
          <w:p w:rsidR="005E325A" w:rsidRDefault="005E325A" w:rsidP="0006657B">
            <w:pPr>
              <w:numPr>
                <w:ilvl w:val="0"/>
                <w:numId w:val="3"/>
              </w:numPr>
              <w:tabs>
                <w:tab w:val="clear" w:pos="720"/>
                <w:tab w:val="num" w:pos="307"/>
                <w:tab w:val="num" w:pos="360"/>
              </w:tabs>
              <w:spacing w:before="100" w:beforeAutospacing="1" w:after="100" w:afterAutospacing="1"/>
              <w:ind w:left="307" w:hanging="2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877BA9">
              <w:rPr>
                <w:rFonts w:hint="eastAsia"/>
                <w:sz w:val="22"/>
                <w:szCs w:val="22"/>
              </w:rPr>
              <w:t>圖書館使用說明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numPr>
                <w:ilvl w:val="0"/>
                <w:numId w:val="4"/>
              </w:numPr>
              <w:tabs>
                <w:tab w:val="clear" w:pos="720"/>
                <w:tab w:val="num" w:pos="279"/>
                <w:tab w:val="num" w:pos="360"/>
              </w:tabs>
              <w:spacing w:before="100" w:beforeAutospacing="1"/>
              <w:ind w:left="295" w:hanging="26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279"/>
                <w:tab w:val="num" w:pos="360"/>
              </w:tabs>
              <w:spacing w:before="100" w:beforeAutospacing="1"/>
              <w:ind w:left="295" w:hanging="26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279"/>
                <w:tab w:val="num" w:pos="360"/>
              </w:tabs>
              <w:spacing w:before="100" w:beforeAutospacing="1"/>
              <w:ind w:left="295" w:hanging="26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num" w:pos="279"/>
                <w:tab w:val="num" w:pos="360"/>
              </w:tabs>
              <w:spacing w:before="100" w:beforeAutospacing="1"/>
              <w:ind w:left="295" w:hanging="26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上、放學路隊練習</w:t>
            </w:r>
          </w:p>
          <w:p w:rsidR="005E325A" w:rsidRDefault="005E325A" w:rsidP="0006657B">
            <w:pPr>
              <w:widowControl/>
              <w:numPr>
                <w:ilvl w:val="0"/>
                <w:numId w:val="4"/>
              </w:numPr>
              <w:tabs>
                <w:tab w:val="num" w:pos="279"/>
              </w:tabs>
              <w:spacing w:before="100" w:beforeAutospacing="1"/>
              <w:ind w:left="295" w:hanging="26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  <w:p w:rsidR="005E325A" w:rsidRDefault="005E325A" w:rsidP="0006657B">
            <w:pPr>
              <w:widowControl/>
              <w:numPr>
                <w:ilvl w:val="0"/>
                <w:numId w:val="4"/>
              </w:numPr>
              <w:tabs>
                <w:tab w:val="num" w:pos="279"/>
              </w:tabs>
              <w:spacing w:before="100" w:beforeAutospacing="1"/>
              <w:ind w:left="295" w:hanging="26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交通安全教育週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Pr="00ED1535" w:rsidRDefault="005E325A" w:rsidP="0006657B">
            <w:pPr>
              <w:widowControl/>
              <w:numPr>
                <w:ilvl w:val="0"/>
                <w:numId w:val="5"/>
              </w:numPr>
              <w:tabs>
                <w:tab w:val="num" w:pos="196"/>
                <w:tab w:val="left" w:pos="252"/>
              </w:tabs>
              <w:spacing w:before="100" w:beforeAutospacing="1" w:after="100" w:afterAutospacing="1"/>
              <w:ind w:left="210" w:hanging="126"/>
              <w:rPr>
                <w:color w:val="FF0000"/>
                <w:sz w:val="22"/>
                <w:szCs w:val="22"/>
              </w:rPr>
            </w:pPr>
            <w:r w:rsidRPr="00ED1535">
              <w:rPr>
                <w:rFonts w:hint="eastAsia"/>
                <w:color w:val="FF0000"/>
                <w:sz w:val="22"/>
                <w:szCs w:val="22"/>
              </w:rPr>
              <w:t>週會：防災演練</w:t>
            </w:r>
          </w:p>
          <w:p w:rsidR="005E325A" w:rsidRDefault="005E325A" w:rsidP="0006657B">
            <w:pPr>
              <w:widowControl/>
              <w:numPr>
                <w:ilvl w:val="0"/>
                <w:numId w:val="5"/>
              </w:numPr>
              <w:tabs>
                <w:tab w:val="num" w:pos="196"/>
                <w:tab w:val="left" w:pos="252"/>
              </w:tabs>
              <w:spacing w:before="100" w:beforeAutospacing="1" w:after="100" w:afterAutospacing="1"/>
              <w:ind w:left="210" w:hanging="12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5E325A" w:rsidRDefault="005E325A" w:rsidP="0006657B">
            <w:pPr>
              <w:widowControl/>
              <w:numPr>
                <w:ilvl w:val="0"/>
                <w:numId w:val="5"/>
              </w:numPr>
              <w:tabs>
                <w:tab w:val="num" w:pos="196"/>
                <w:tab w:val="left" w:pos="252"/>
              </w:tabs>
              <w:spacing w:before="100" w:beforeAutospacing="1" w:after="100" w:afterAutospacing="1"/>
              <w:ind w:left="210" w:hanging="12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5E325A" w:rsidRDefault="005E325A" w:rsidP="0006657B">
            <w:pPr>
              <w:widowControl/>
              <w:numPr>
                <w:ilvl w:val="0"/>
                <w:numId w:val="5"/>
              </w:numPr>
              <w:tabs>
                <w:tab w:val="num" w:pos="196"/>
                <w:tab w:val="left" w:pos="252"/>
              </w:tabs>
              <w:spacing w:before="100" w:beforeAutospacing="1" w:after="100" w:afterAutospacing="1"/>
              <w:ind w:left="210" w:hanging="12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  <w:p w:rsidR="005E325A" w:rsidRDefault="005E325A" w:rsidP="0006657B">
            <w:pPr>
              <w:widowControl/>
              <w:numPr>
                <w:ilvl w:val="0"/>
                <w:numId w:val="5"/>
              </w:numPr>
              <w:tabs>
                <w:tab w:val="num" w:pos="196"/>
                <w:tab w:val="left" w:pos="252"/>
              </w:tabs>
              <w:spacing w:before="100" w:beforeAutospacing="1" w:after="100" w:afterAutospacing="1"/>
              <w:ind w:left="210" w:hanging="12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校園美化綠化</w:t>
            </w:r>
          </w:p>
        </w:tc>
      </w:tr>
      <w:tr w:rsidR="005E325A" w:rsidTr="00E01EA4">
        <w:trPr>
          <w:trHeight w:val="2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9/9-9/15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"/>
              </w:numPr>
              <w:tabs>
                <w:tab w:val="num" w:pos="252"/>
              </w:tabs>
              <w:spacing w:before="100" w:beforeAutospacing="1" w:after="100" w:afterAutospacing="1"/>
              <w:ind w:left="280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子女教育費補助申請</w:t>
            </w:r>
          </w:p>
          <w:p w:rsidR="005E325A" w:rsidRDefault="005E325A" w:rsidP="0006657B">
            <w:pPr>
              <w:widowControl/>
              <w:numPr>
                <w:ilvl w:val="0"/>
                <w:numId w:val="6"/>
              </w:numPr>
              <w:tabs>
                <w:tab w:val="num" w:pos="252"/>
              </w:tabs>
              <w:spacing w:before="100" w:beforeAutospacing="1" w:after="100" w:afterAutospacing="1"/>
              <w:ind w:left="280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教育優先區核銷</w:t>
            </w:r>
          </w:p>
          <w:p w:rsidR="005E325A" w:rsidRDefault="005E325A" w:rsidP="0006657B">
            <w:pPr>
              <w:widowControl/>
              <w:numPr>
                <w:ilvl w:val="0"/>
                <w:numId w:val="6"/>
              </w:numPr>
              <w:tabs>
                <w:tab w:val="num" w:pos="252"/>
              </w:tabs>
              <w:spacing w:before="100" w:beforeAutospacing="1" w:after="100" w:afterAutospacing="1"/>
              <w:ind w:left="280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學校本位教師進修研習規劃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行政</w:t>
            </w:r>
          </w:p>
          <w:p w:rsidR="005E325A" w:rsidRDefault="005E325A" w:rsidP="0006657B">
            <w:pPr>
              <w:widowControl/>
              <w:numPr>
                <w:ilvl w:val="0"/>
                <w:numId w:val="6"/>
              </w:numPr>
              <w:tabs>
                <w:tab w:val="num" w:pos="252"/>
              </w:tabs>
              <w:spacing w:before="100" w:beforeAutospacing="1" w:after="100" w:afterAutospacing="1"/>
              <w:ind w:left="280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增置員額經費填報</w:t>
            </w:r>
          </w:p>
          <w:p w:rsidR="005E325A" w:rsidRDefault="005E325A" w:rsidP="00DB1E6E">
            <w:pPr>
              <w:widowControl/>
              <w:spacing w:before="100" w:beforeAutospacing="1" w:after="100" w:afterAutospacing="1"/>
              <w:ind w:leftChars="-75" w:left="-2" w:hangingChars="81" w:hanging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5 5..</w:t>
            </w:r>
            <w:r>
              <w:rPr>
                <w:rFonts w:hint="eastAsia"/>
                <w:sz w:val="22"/>
                <w:szCs w:val="22"/>
              </w:rPr>
              <w:t>校本研習計劃報府</w:t>
            </w:r>
          </w:p>
          <w:p w:rsidR="005E325A" w:rsidRDefault="005E325A" w:rsidP="00DB1E6E">
            <w:pPr>
              <w:widowControl/>
              <w:spacing w:before="100" w:beforeAutospacing="1" w:after="100" w:afterAutospacing="1"/>
              <w:ind w:lef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rFonts w:hint="eastAsia"/>
                <w:sz w:val="22"/>
                <w:szCs w:val="22"/>
              </w:rPr>
              <w:t>展望會課輔</w:t>
            </w:r>
            <w:r>
              <w:rPr>
                <w:sz w:val="22"/>
                <w:szCs w:val="22"/>
              </w:rPr>
              <w:t>9/12-12/26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7"/>
              </w:numPr>
              <w:tabs>
                <w:tab w:val="num" w:pos="279"/>
              </w:tabs>
              <w:spacing w:before="100" w:beforeAutospacing="1" w:after="100" w:afterAutospacing="1"/>
              <w:ind w:left="295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7"/>
              </w:numPr>
              <w:tabs>
                <w:tab w:val="num" w:pos="279"/>
              </w:tabs>
              <w:spacing w:before="100" w:beforeAutospacing="1" w:after="100" w:afterAutospacing="1"/>
              <w:ind w:left="295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3C636D">
              <w:rPr>
                <w:rFonts w:ascii="新細明體" w:hAnsi="新細明體" w:hint="eastAsia"/>
              </w:rPr>
              <w:t>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8"/>
              </w:numPr>
              <w:tabs>
                <w:tab w:val="num" w:pos="279"/>
              </w:tabs>
              <w:spacing w:before="100" w:beforeAutospacing="1"/>
              <w:ind w:left="278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8"/>
              </w:numPr>
              <w:tabs>
                <w:tab w:val="num" w:pos="279"/>
              </w:tabs>
              <w:spacing w:before="100" w:beforeAutospacing="1"/>
              <w:ind w:left="278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8"/>
              </w:numPr>
              <w:tabs>
                <w:tab w:val="num" w:pos="279"/>
              </w:tabs>
              <w:spacing w:before="100" w:beforeAutospacing="1"/>
              <w:ind w:left="278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8"/>
              </w:numPr>
              <w:tabs>
                <w:tab w:val="num" w:pos="279"/>
              </w:tabs>
              <w:spacing w:before="100" w:beforeAutospacing="1"/>
              <w:ind w:left="278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  <w:p w:rsidR="005E325A" w:rsidRDefault="005E325A" w:rsidP="0006657B">
            <w:pPr>
              <w:widowControl/>
              <w:numPr>
                <w:ilvl w:val="0"/>
                <w:numId w:val="8"/>
              </w:numPr>
              <w:tabs>
                <w:tab w:val="num" w:pos="279"/>
              </w:tabs>
              <w:spacing w:before="100" w:beforeAutospacing="1"/>
              <w:ind w:left="278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學生身高體重測量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Pr="0037488F" w:rsidRDefault="005E325A" w:rsidP="0006657B">
            <w:pPr>
              <w:widowControl/>
              <w:numPr>
                <w:ilvl w:val="0"/>
                <w:numId w:val="9"/>
              </w:numPr>
              <w:tabs>
                <w:tab w:val="num" w:pos="280"/>
              </w:tabs>
              <w:spacing w:before="100" w:beforeAutospacing="1" w:after="100" w:afterAutospacing="1"/>
              <w:ind w:left="181" w:hanging="170"/>
              <w:rPr>
                <w:color w:val="FF0000"/>
                <w:sz w:val="22"/>
                <w:szCs w:val="22"/>
              </w:rPr>
            </w:pPr>
            <w:r w:rsidRPr="0037488F">
              <w:rPr>
                <w:color w:val="FF0000"/>
                <w:sz w:val="22"/>
                <w:szCs w:val="22"/>
              </w:rPr>
              <w:t>9/12</w:t>
            </w:r>
            <w:r w:rsidRPr="0037488F">
              <w:rPr>
                <w:rFonts w:hint="eastAsia"/>
                <w:color w:val="FF0000"/>
                <w:sz w:val="22"/>
                <w:szCs w:val="22"/>
              </w:rPr>
              <w:t>國防教育宣導</w:t>
            </w:r>
          </w:p>
          <w:p w:rsidR="005E325A" w:rsidRDefault="005E325A" w:rsidP="0006657B">
            <w:pPr>
              <w:widowControl/>
              <w:numPr>
                <w:ilvl w:val="0"/>
                <w:numId w:val="9"/>
              </w:numPr>
              <w:tabs>
                <w:tab w:val="num" w:pos="280"/>
              </w:tabs>
              <w:spacing w:before="100" w:beforeAutospacing="1" w:after="100" w:after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家長委員會選舉</w:t>
            </w:r>
          </w:p>
        </w:tc>
      </w:tr>
      <w:tr w:rsidR="005E325A" w:rsidTr="00E01EA4">
        <w:trPr>
          <w:trHeight w:val="2870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9/16</w:t>
            </w:r>
            <w:r w:rsidRPr="00B9438C">
              <w:rPr>
                <w:sz w:val="21"/>
                <w:szCs w:val="21"/>
              </w:rPr>
              <w:t>-9/</w:t>
            </w:r>
            <w:r>
              <w:rPr>
                <w:sz w:val="21"/>
                <w:szCs w:val="21"/>
              </w:rPr>
              <w:t>22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Pr="00C60CE8" w:rsidRDefault="005E325A" w:rsidP="0006657B">
            <w:pPr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週三教師校內進修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教師自我專業進修平台操作研習</w:t>
            </w:r>
            <w:r w:rsidRPr="00C60CE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0"/>
              </w:numPr>
              <w:tabs>
                <w:tab w:val="num" w:pos="335"/>
              </w:tabs>
              <w:spacing w:before="100" w:beforeAutospacing="1" w:after="100" w:afterAutospacing="1"/>
              <w:ind w:left="295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10"/>
              </w:numPr>
              <w:tabs>
                <w:tab w:val="num" w:pos="335"/>
              </w:tabs>
              <w:spacing w:before="100" w:beforeAutospacing="1" w:after="100" w:afterAutospacing="1"/>
              <w:ind w:left="295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3C636D">
              <w:rPr>
                <w:rFonts w:ascii="新細明體" w:hAnsi="新細明體" w:hint="eastAsia"/>
              </w:rPr>
              <w:t>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1"/>
              </w:numPr>
              <w:tabs>
                <w:tab w:val="num" w:pos="238"/>
              </w:tabs>
              <w:spacing w:before="100" w:beforeAutospacing="1"/>
              <w:ind w:left="261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11"/>
              </w:numPr>
              <w:tabs>
                <w:tab w:val="num" w:pos="238"/>
              </w:tabs>
              <w:spacing w:before="100" w:beforeAutospacing="1"/>
              <w:ind w:left="261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11"/>
              </w:numPr>
              <w:tabs>
                <w:tab w:val="num" w:pos="238"/>
              </w:tabs>
              <w:spacing w:before="100" w:beforeAutospacing="1"/>
              <w:ind w:left="261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11"/>
              </w:numPr>
              <w:tabs>
                <w:tab w:val="num" w:pos="238"/>
              </w:tabs>
              <w:spacing w:before="100" w:beforeAutospacing="1"/>
              <w:ind w:left="261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  <w:p w:rsidR="005E325A" w:rsidRDefault="005E325A" w:rsidP="0006657B">
            <w:pPr>
              <w:widowControl/>
              <w:numPr>
                <w:ilvl w:val="0"/>
                <w:numId w:val="11"/>
              </w:numPr>
              <w:tabs>
                <w:tab w:val="num" w:pos="238"/>
              </w:tabs>
              <w:spacing w:before="100" w:beforeAutospacing="1"/>
              <w:ind w:left="261" w:hanging="22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級會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選舉班級幹部</w:t>
            </w: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級會任務分配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2"/>
              </w:numPr>
              <w:tabs>
                <w:tab w:val="num" w:pos="238"/>
              </w:tabs>
              <w:spacing w:before="100" w:beforeAutospacing="1" w:after="100" w:afterAutospacing="1"/>
              <w:ind w:left="252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  <w:p w:rsidR="005E325A" w:rsidRDefault="005E325A" w:rsidP="0006657B">
            <w:pPr>
              <w:widowControl/>
              <w:numPr>
                <w:ilvl w:val="0"/>
                <w:numId w:val="12"/>
              </w:numPr>
              <w:tabs>
                <w:tab w:val="num" w:pos="238"/>
              </w:tabs>
              <w:spacing w:before="100" w:beforeAutospacing="1" w:after="100" w:afterAutospacing="1"/>
              <w:ind w:left="252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請領中秋節慰問金</w:t>
            </w:r>
          </w:p>
        </w:tc>
      </w:tr>
      <w:tr w:rsidR="005E325A" w:rsidTr="00E01EA4">
        <w:trPr>
          <w:trHeight w:val="1953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9/23</w:t>
            </w:r>
            <w:r w:rsidRPr="00B9438C">
              <w:rPr>
                <w:sz w:val="21"/>
                <w:szCs w:val="21"/>
              </w:rPr>
              <w:t>-9/2</w:t>
            </w:r>
            <w:r>
              <w:rPr>
                <w:sz w:val="21"/>
                <w:szCs w:val="21"/>
              </w:rPr>
              <w:t>9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3"/>
              </w:numPr>
              <w:tabs>
                <w:tab w:val="num" w:pos="196"/>
              </w:tabs>
              <w:spacing w:before="100" w:beforeAutospacing="1" w:after="100" w:afterAutospacing="1"/>
              <w:ind w:left="139" w:hanging="13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教育會教師節活動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健行</w:t>
            </w:r>
            <w:r>
              <w:rPr>
                <w:sz w:val="22"/>
                <w:szCs w:val="22"/>
              </w:rPr>
              <w:t>9/26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5"/>
              </w:numPr>
              <w:tabs>
                <w:tab w:val="num" w:pos="265"/>
              </w:tabs>
              <w:spacing w:before="100" w:beforeAutospacing="1"/>
              <w:ind w:left="294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15"/>
              </w:numPr>
              <w:tabs>
                <w:tab w:val="num" w:pos="265"/>
              </w:tabs>
              <w:spacing w:before="100" w:beforeAutospacing="1"/>
              <w:ind w:left="294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15"/>
              </w:numPr>
              <w:tabs>
                <w:tab w:val="num" w:pos="265"/>
              </w:tabs>
              <w:spacing w:before="100" w:beforeAutospacing="1"/>
              <w:ind w:left="294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15"/>
              </w:numPr>
              <w:tabs>
                <w:tab w:val="num" w:pos="265"/>
              </w:tabs>
              <w:spacing w:before="100" w:beforeAutospacing="1"/>
              <w:ind w:left="294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檢閱晨檢簿</w:t>
            </w:r>
          </w:p>
          <w:p w:rsidR="005E325A" w:rsidRDefault="005E325A" w:rsidP="0006657B">
            <w:pPr>
              <w:widowControl/>
              <w:numPr>
                <w:ilvl w:val="0"/>
                <w:numId w:val="15"/>
              </w:numPr>
              <w:tabs>
                <w:tab w:val="num" w:pos="265"/>
              </w:tabs>
              <w:spacing w:before="100" w:beforeAutospacing="1"/>
              <w:ind w:left="294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  <w:p w:rsidR="005E325A" w:rsidRDefault="005E325A" w:rsidP="0006657B">
            <w:pPr>
              <w:widowControl/>
              <w:spacing w:before="100" w:beforeAutospacing="1"/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rFonts w:hint="eastAsia"/>
                <w:sz w:val="22"/>
                <w:szCs w:val="22"/>
              </w:rPr>
              <w:t>慶生會</w:t>
            </w:r>
            <w:r>
              <w:rPr>
                <w:sz w:val="22"/>
                <w:szCs w:val="22"/>
              </w:rPr>
              <w:t>-(7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8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9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6"/>
              </w:numPr>
              <w:tabs>
                <w:tab w:val="num" w:pos="196"/>
              </w:tabs>
              <w:spacing w:before="100" w:beforeAutospacing="1" w:after="100" w:after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飲用水水質檢測</w:t>
            </w:r>
          </w:p>
        </w:tc>
      </w:tr>
      <w:tr w:rsidR="005E325A" w:rsidTr="00E01EA4">
        <w:trPr>
          <w:trHeight w:val="1946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9/30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10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7"/>
              </w:numPr>
              <w:tabs>
                <w:tab w:val="num" w:pos="280"/>
              </w:tabs>
              <w:spacing w:before="100" w:beforeAutospacing="1"/>
              <w:ind w:left="295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上網填報人力管理系統</w:t>
            </w:r>
          </w:p>
          <w:p w:rsidR="005E325A" w:rsidRDefault="005E325A" w:rsidP="0006657B">
            <w:pPr>
              <w:widowControl/>
              <w:numPr>
                <w:ilvl w:val="0"/>
                <w:numId w:val="17"/>
              </w:numPr>
              <w:tabs>
                <w:tab w:val="num" w:pos="280"/>
              </w:tabs>
              <w:spacing w:before="100" w:beforeAutospacing="1"/>
              <w:ind w:left="295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傳送人事管理系統異動檔</w:t>
            </w:r>
          </w:p>
          <w:p w:rsidR="005E325A" w:rsidRDefault="005E325A" w:rsidP="0006657B">
            <w:pPr>
              <w:widowControl/>
              <w:spacing w:before="100" w:beforeAutospacing="1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教師級務與行政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事務處理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美術比賽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19"/>
              </w:numPr>
              <w:tabs>
                <w:tab w:val="num" w:pos="252"/>
              </w:tabs>
              <w:spacing w:before="100" w:beforeAutospacing="1"/>
              <w:ind w:left="261" w:hanging="1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19"/>
              </w:numPr>
              <w:tabs>
                <w:tab w:val="num" w:pos="252"/>
              </w:tabs>
              <w:spacing w:before="100" w:beforeAutospacing="1"/>
              <w:ind w:left="261" w:hanging="1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19"/>
              </w:numPr>
              <w:tabs>
                <w:tab w:val="num" w:pos="252"/>
              </w:tabs>
              <w:spacing w:before="100" w:beforeAutospacing="1"/>
              <w:ind w:left="261" w:hanging="1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spacing w:before="100" w:beforeAutospacing="1"/>
              <w:ind w:left="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20"/>
              </w:numPr>
              <w:tabs>
                <w:tab w:val="num" w:pos="252"/>
              </w:tabs>
              <w:spacing w:before="100" w:beforeAutospacing="1" w:after="100" w:afterAutospacing="1"/>
              <w:ind w:left="280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5E325A" w:rsidRDefault="005E325A" w:rsidP="0006657B">
            <w:pPr>
              <w:widowControl/>
              <w:numPr>
                <w:ilvl w:val="0"/>
                <w:numId w:val="20"/>
              </w:numPr>
              <w:tabs>
                <w:tab w:val="num" w:pos="252"/>
              </w:tabs>
              <w:spacing w:before="100" w:beforeAutospacing="1" w:after="100" w:afterAutospacing="1"/>
              <w:ind w:left="280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5E325A" w:rsidRDefault="005E325A" w:rsidP="0006657B">
            <w:pPr>
              <w:widowControl/>
              <w:numPr>
                <w:ilvl w:val="0"/>
                <w:numId w:val="20"/>
              </w:numPr>
              <w:tabs>
                <w:tab w:val="num" w:pos="252"/>
              </w:tabs>
              <w:spacing w:before="100" w:beforeAutospacing="1" w:after="100" w:afterAutospacing="1"/>
              <w:ind w:left="280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</w:tc>
      </w:tr>
      <w:tr w:rsidR="005E325A" w:rsidTr="00E01EA4">
        <w:trPr>
          <w:trHeight w:val="1772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七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10/7</w:t>
            </w:r>
            <w:r w:rsidRPr="00B9438C">
              <w:rPr>
                <w:sz w:val="21"/>
                <w:szCs w:val="21"/>
              </w:rPr>
              <w:t>-10/</w:t>
            </w:r>
            <w:r>
              <w:rPr>
                <w:sz w:val="21"/>
                <w:szCs w:val="21"/>
              </w:rPr>
              <w:t>13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620875">
            <w:pPr>
              <w:widowControl/>
              <w:tabs>
                <w:tab w:val="num" w:pos="720"/>
              </w:tabs>
              <w:spacing w:before="100" w:beforeAutospacing="1" w:after="100" w:afterAutospacing="1"/>
              <w:ind w:left="2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填報增置員額經費管理系統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22"/>
              </w:numPr>
              <w:tabs>
                <w:tab w:val="num" w:pos="279"/>
              </w:tabs>
              <w:spacing w:before="100" w:beforeAutospacing="1" w:after="100" w:afterAutospacing="1"/>
              <w:ind w:left="284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22"/>
              </w:numPr>
              <w:tabs>
                <w:tab w:val="num" w:pos="279"/>
              </w:tabs>
              <w:spacing w:before="100" w:beforeAutospacing="1" w:after="100" w:afterAutospacing="1"/>
              <w:ind w:left="284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23"/>
              </w:numPr>
              <w:tabs>
                <w:tab w:val="num" w:pos="195"/>
              </w:tabs>
              <w:spacing w:before="100" w:beforeAutospacing="1"/>
              <w:ind w:left="209" w:hanging="19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23"/>
              </w:numPr>
              <w:tabs>
                <w:tab w:val="num" w:pos="195"/>
              </w:tabs>
              <w:spacing w:before="100" w:beforeAutospacing="1"/>
              <w:ind w:left="209" w:hanging="19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23"/>
              </w:numPr>
              <w:tabs>
                <w:tab w:val="num" w:pos="195"/>
              </w:tabs>
              <w:spacing w:before="100" w:beforeAutospacing="1"/>
              <w:ind w:left="209" w:hanging="19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23"/>
              </w:numPr>
              <w:tabs>
                <w:tab w:val="num" w:pos="195"/>
              </w:tabs>
              <w:spacing w:before="100" w:beforeAutospacing="1"/>
              <w:ind w:left="209" w:hanging="19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</w:p>
        </w:tc>
      </w:tr>
      <w:tr w:rsidR="005E325A" w:rsidTr="00E01EA4">
        <w:trPr>
          <w:trHeight w:val="2858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八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10/14</w:t>
            </w:r>
            <w:r w:rsidRPr="00B9438C">
              <w:rPr>
                <w:sz w:val="21"/>
                <w:szCs w:val="21"/>
              </w:rPr>
              <w:t>-10/2</w:t>
            </w:r>
            <w:r>
              <w:rPr>
                <w:sz w:val="21"/>
                <w:szCs w:val="21"/>
              </w:rPr>
              <w:t>0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24"/>
              </w:numPr>
              <w:tabs>
                <w:tab w:val="num" w:pos="238"/>
              </w:tabs>
              <w:spacing w:before="100" w:beforeAutospacing="1" w:after="100" w:afterAutospacing="1"/>
              <w:ind w:left="252" w:hanging="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攜手第四期核銷</w:t>
            </w:r>
          </w:p>
          <w:p w:rsidR="005E325A" w:rsidRDefault="005E325A" w:rsidP="0006657B">
            <w:pPr>
              <w:widowControl/>
              <w:numPr>
                <w:ilvl w:val="0"/>
                <w:numId w:val="24"/>
              </w:numPr>
              <w:tabs>
                <w:tab w:val="num" w:pos="238"/>
              </w:tabs>
              <w:spacing w:before="100" w:beforeAutospacing="1" w:after="100" w:afterAutospacing="1"/>
              <w:ind w:left="252" w:hanging="25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人權與法治教育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25"/>
              </w:numPr>
              <w:tabs>
                <w:tab w:val="num" w:pos="251"/>
              </w:tabs>
              <w:spacing w:before="100" w:beforeAutospacing="1" w:after="100" w:afterAutospacing="1"/>
              <w:ind w:left="284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25"/>
              </w:numPr>
              <w:tabs>
                <w:tab w:val="num" w:pos="251"/>
              </w:tabs>
              <w:spacing w:before="100" w:beforeAutospacing="1" w:after="100" w:afterAutospacing="1"/>
              <w:ind w:left="284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D9036D">
              <w:rPr>
                <w:rFonts w:hint="eastAsia"/>
                <w:sz w:val="22"/>
                <w:szCs w:val="22"/>
              </w:rPr>
              <w:t>國語週刊內容有獎徵答活動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26"/>
              </w:numPr>
              <w:tabs>
                <w:tab w:val="num" w:pos="209"/>
              </w:tabs>
              <w:spacing w:before="100" w:beforeAutospacing="1"/>
              <w:ind w:left="209" w:hanging="1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校外教學參觀</w:t>
            </w:r>
          </w:p>
          <w:p w:rsidR="005E325A" w:rsidRDefault="005E325A" w:rsidP="0006657B">
            <w:pPr>
              <w:widowControl/>
              <w:numPr>
                <w:ilvl w:val="0"/>
                <w:numId w:val="26"/>
              </w:numPr>
              <w:tabs>
                <w:tab w:val="num" w:pos="209"/>
              </w:tabs>
              <w:spacing w:before="100" w:beforeAutospacing="1"/>
              <w:ind w:left="209" w:hanging="1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26"/>
              </w:numPr>
              <w:tabs>
                <w:tab w:val="num" w:pos="209"/>
              </w:tabs>
              <w:spacing w:before="100" w:beforeAutospacing="1"/>
              <w:ind w:left="209" w:hanging="1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26"/>
              </w:numPr>
              <w:tabs>
                <w:tab w:val="num" w:pos="209"/>
              </w:tabs>
              <w:spacing w:before="100" w:beforeAutospacing="1"/>
              <w:ind w:left="209" w:hanging="1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26"/>
              </w:numPr>
              <w:tabs>
                <w:tab w:val="num" w:pos="209"/>
              </w:tabs>
              <w:spacing w:before="100" w:beforeAutospacing="1"/>
              <w:ind w:left="209" w:hanging="1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級會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校慶籌備</w:t>
            </w: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節目表演與活動設計</w:t>
            </w:r>
            <w:r>
              <w:rPr>
                <w:sz w:val="22"/>
                <w:szCs w:val="22"/>
              </w:rPr>
              <w:t>)</w:t>
            </w:r>
          </w:p>
          <w:p w:rsidR="005E325A" w:rsidRDefault="005E325A" w:rsidP="0006657B">
            <w:pPr>
              <w:widowControl/>
              <w:numPr>
                <w:ilvl w:val="0"/>
                <w:numId w:val="26"/>
              </w:numPr>
              <w:tabs>
                <w:tab w:val="num" w:pos="209"/>
              </w:tabs>
              <w:spacing w:before="100" w:beforeAutospacing="1"/>
              <w:ind w:left="209" w:hanging="1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27"/>
              </w:numPr>
              <w:tabs>
                <w:tab w:val="num" w:pos="239"/>
              </w:tabs>
              <w:spacing w:before="100" w:beforeAutospacing="1" w:after="100" w:afterAutospacing="1"/>
              <w:ind w:left="187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5E325A" w:rsidTr="00E01EA4">
        <w:trPr>
          <w:trHeight w:val="2149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10/21-10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27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4C226E">
            <w:pPr>
              <w:widowControl/>
              <w:numPr>
                <w:ilvl w:val="0"/>
                <w:numId w:val="28"/>
              </w:numPr>
              <w:tabs>
                <w:tab w:val="num" w:pos="210"/>
              </w:tabs>
              <w:spacing w:before="100" w:beforeAutospacing="1" w:after="100" w:afterAutospacing="1"/>
              <w:ind w:left="224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教師完成評量卷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編印試卷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國語文闖關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0"/>
              </w:numPr>
              <w:tabs>
                <w:tab w:val="num" w:pos="293"/>
              </w:tabs>
              <w:spacing w:before="100" w:beforeAutospacing="1"/>
              <w:ind w:left="306" w:hanging="2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30"/>
              </w:numPr>
              <w:tabs>
                <w:tab w:val="num" w:pos="293"/>
              </w:tabs>
              <w:spacing w:before="100" w:beforeAutospacing="1"/>
              <w:ind w:left="306" w:hanging="2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30"/>
              </w:numPr>
              <w:tabs>
                <w:tab w:val="num" w:pos="293"/>
              </w:tabs>
              <w:spacing w:before="100" w:beforeAutospacing="1"/>
              <w:ind w:left="306" w:hanging="2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30"/>
              </w:numPr>
              <w:tabs>
                <w:tab w:val="num" w:pos="293"/>
              </w:tabs>
              <w:spacing w:before="100" w:beforeAutospacing="1"/>
              <w:ind w:left="306" w:hanging="29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實施游泳教學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</w:p>
        </w:tc>
      </w:tr>
      <w:tr w:rsidR="005E325A" w:rsidTr="00E01EA4">
        <w:trPr>
          <w:trHeight w:val="2153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 w:rsidRPr="00B9438C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0</w:t>
            </w:r>
            <w:r w:rsidRPr="00B9438C">
              <w:rPr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28</w:t>
            </w:r>
            <w:r w:rsidRPr="00B9438C">
              <w:rPr>
                <w:sz w:val="21"/>
                <w:szCs w:val="21"/>
              </w:rPr>
              <w:t>-11/</w:t>
            </w:r>
            <w:r>
              <w:rPr>
                <w:sz w:val="21"/>
                <w:szCs w:val="21"/>
              </w:rPr>
              <w:t>3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1"/>
              </w:numPr>
              <w:tabs>
                <w:tab w:val="num" w:pos="183"/>
                <w:tab w:val="num" w:pos="284"/>
              </w:tabs>
              <w:spacing w:before="100" w:beforeAutospacing="1" w:after="100" w:afterAutospacing="1"/>
              <w:ind w:left="281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評量週</w:t>
            </w:r>
          </w:p>
          <w:p w:rsidR="005E325A" w:rsidRDefault="005E325A" w:rsidP="0006657B">
            <w:pPr>
              <w:widowControl/>
              <w:numPr>
                <w:ilvl w:val="0"/>
                <w:numId w:val="31"/>
              </w:numPr>
              <w:tabs>
                <w:tab w:val="num" w:pos="183"/>
                <w:tab w:val="num" w:pos="284"/>
              </w:tabs>
              <w:spacing w:before="100" w:beforeAutospacing="1" w:after="100" w:afterAutospacing="1"/>
              <w:ind w:left="281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傳送人事管理系統異動檔</w:t>
            </w:r>
          </w:p>
          <w:p w:rsidR="005E325A" w:rsidRDefault="005E325A" w:rsidP="0006657B">
            <w:pPr>
              <w:widowControl/>
              <w:numPr>
                <w:ilvl w:val="0"/>
                <w:numId w:val="31"/>
              </w:numPr>
              <w:tabs>
                <w:tab w:val="num" w:pos="183"/>
                <w:tab w:val="num" w:pos="284"/>
              </w:tabs>
              <w:spacing w:before="100" w:beforeAutospacing="1" w:after="100" w:afterAutospacing="1"/>
              <w:ind w:left="281" w:hanging="224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2"/>
              </w:numPr>
              <w:tabs>
                <w:tab w:val="num" w:pos="275"/>
              </w:tabs>
              <w:spacing w:before="100" w:beforeAutospacing="1" w:after="100" w:afterAutospacing="1"/>
              <w:ind w:left="307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32"/>
              </w:numPr>
              <w:tabs>
                <w:tab w:val="num" w:pos="275"/>
              </w:tabs>
              <w:spacing w:before="100" w:beforeAutospacing="1" w:after="100" w:afterAutospacing="1"/>
              <w:ind w:left="307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第一次成績評量週</w:t>
            </w:r>
          </w:p>
          <w:p w:rsidR="005E325A" w:rsidRDefault="005E325A" w:rsidP="0006657B">
            <w:pPr>
              <w:widowControl/>
              <w:numPr>
                <w:ilvl w:val="0"/>
                <w:numId w:val="32"/>
              </w:numPr>
              <w:tabs>
                <w:tab w:val="num" w:pos="275"/>
              </w:tabs>
              <w:spacing w:before="100" w:beforeAutospacing="1" w:after="100" w:afterAutospacing="1"/>
              <w:ind w:left="307" w:hanging="28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週五語文活動暫停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3"/>
              </w:numPr>
              <w:tabs>
                <w:tab w:val="num" w:pos="264"/>
              </w:tabs>
              <w:spacing w:before="100" w:beforeAutospacing="1"/>
              <w:ind w:left="319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家庭訪問</w:t>
            </w:r>
          </w:p>
          <w:p w:rsidR="005E325A" w:rsidRDefault="005E325A" w:rsidP="0006657B">
            <w:pPr>
              <w:widowControl/>
              <w:numPr>
                <w:ilvl w:val="0"/>
                <w:numId w:val="33"/>
              </w:numPr>
              <w:tabs>
                <w:tab w:val="num" w:pos="264"/>
              </w:tabs>
              <w:spacing w:before="100" w:beforeAutospacing="1"/>
              <w:ind w:left="319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33"/>
              </w:numPr>
              <w:tabs>
                <w:tab w:val="num" w:pos="264"/>
              </w:tabs>
              <w:spacing w:before="100" w:beforeAutospacing="1"/>
              <w:ind w:left="319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33"/>
              </w:numPr>
              <w:tabs>
                <w:tab w:val="num" w:pos="264"/>
              </w:tabs>
              <w:spacing w:before="100" w:beforeAutospacing="1"/>
              <w:ind w:left="319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33"/>
              </w:numPr>
              <w:tabs>
                <w:tab w:val="num" w:pos="264"/>
              </w:tabs>
              <w:spacing w:before="100" w:beforeAutospacing="1"/>
              <w:ind w:left="319" w:hanging="26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檢閱晨檢簿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</w:p>
        </w:tc>
      </w:tr>
      <w:tr w:rsidR="005E325A" w:rsidTr="00E01EA4">
        <w:trPr>
          <w:cantSplit/>
          <w:trHeight w:val="1950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十一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11/4</w:t>
            </w:r>
            <w:r w:rsidRPr="00B9438C">
              <w:rPr>
                <w:sz w:val="21"/>
                <w:szCs w:val="21"/>
              </w:rPr>
              <w:t>-11/1</w:t>
            </w:r>
            <w:r>
              <w:rPr>
                <w:sz w:val="21"/>
                <w:szCs w:val="21"/>
              </w:rPr>
              <w:t>0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ind w:firstLineChars="84" w:firstLine="1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>
              <w:rPr>
                <w:rFonts w:hint="eastAsia"/>
                <w:sz w:val="22"/>
                <w:szCs w:val="22"/>
              </w:rPr>
              <w:t>師康活動</w:t>
            </w:r>
          </w:p>
          <w:p w:rsidR="005E325A" w:rsidRDefault="005E325A" w:rsidP="00A61E8E">
            <w:pPr>
              <w:ind w:leftChars="77" w:left="390" w:hangingChars="93" w:hanging="2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上網填報增置員額經費管理系統</w:t>
            </w:r>
          </w:p>
          <w:p w:rsidR="005E325A" w:rsidRDefault="005E325A" w:rsidP="00A61E8E">
            <w:pPr>
              <w:ind w:leftChars="77" w:left="390" w:hangingChars="93" w:hanging="2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全運會</w:t>
            </w:r>
            <w:r>
              <w:rPr>
                <w:sz w:val="22"/>
                <w:szCs w:val="22"/>
              </w:rPr>
              <w:t>(11/3-11/7)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4"/>
              </w:numPr>
              <w:tabs>
                <w:tab w:val="num" w:pos="247"/>
              </w:tabs>
              <w:spacing w:before="100" w:beforeAutospacing="1" w:after="100" w:afterAutospacing="1"/>
              <w:ind w:left="261" w:hanging="26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數學領域</w:t>
            </w:r>
          </w:p>
          <w:p w:rsidR="005E325A" w:rsidRDefault="005E325A" w:rsidP="0006657B">
            <w:pPr>
              <w:widowControl/>
              <w:numPr>
                <w:ilvl w:val="0"/>
                <w:numId w:val="34"/>
              </w:numPr>
              <w:tabs>
                <w:tab w:val="num" w:pos="247"/>
              </w:tabs>
              <w:spacing w:before="100" w:beforeAutospacing="1" w:after="100" w:afterAutospacing="1"/>
              <w:ind w:left="261" w:hanging="26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Pr="00877BA9" w:rsidRDefault="005E325A" w:rsidP="0006657B">
            <w:pPr>
              <w:widowControl/>
              <w:numPr>
                <w:ilvl w:val="0"/>
                <w:numId w:val="34"/>
              </w:numPr>
              <w:tabs>
                <w:tab w:val="num" w:pos="247"/>
              </w:tabs>
              <w:spacing w:before="100" w:beforeAutospacing="1" w:after="100" w:afterAutospacing="1"/>
              <w:ind w:left="261" w:hanging="261"/>
              <w:rPr>
                <w:sz w:val="22"/>
                <w:szCs w:val="22"/>
              </w:rPr>
            </w:pPr>
            <w:r w:rsidRPr="00877BA9">
              <w:rPr>
                <w:rFonts w:hint="eastAsia"/>
                <w:sz w:val="22"/>
                <w:szCs w:val="22"/>
              </w:rPr>
              <w:t>週五與文活動</w:t>
            </w:r>
            <w:r w:rsidRPr="00877BA9">
              <w:rPr>
                <w:sz w:val="22"/>
                <w:szCs w:val="22"/>
              </w:rPr>
              <w:t>:</w:t>
            </w:r>
            <w:r>
              <w:rPr>
                <w:rFonts w:ascii="新細明體" w:hAnsi="新細明體"/>
                <w:b/>
              </w:rPr>
              <w:t xml:space="preserve"> </w:t>
            </w:r>
            <w:r w:rsidRPr="00D9036D">
              <w:rPr>
                <w:rFonts w:hint="eastAsia"/>
                <w:sz w:val="22"/>
                <w:szCs w:val="22"/>
              </w:rPr>
              <w:t>書籍導讀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5"/>
              </w:numPr>
              <w:tabs>
                <w:tab w:val="num" w:pos="305"/>
              </w:tabs>
              <w:spacing w:before="100" w:beforeAutospacing="1"/>
              <w:ind w:left="319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35"/>
              </w:numPr>
              <w:tabs>
                <w:tab w:val="num" w:pos="305"/>
              </w:tabs>
              <w:spacing w:before="100" w:beforeAutospacing="1"/>
              <w:ind w:left="319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35"/>
              </w:numPr>
              <w:tabs>
                <w:tab w:val="num" w:pos="305"/>
              </w:tabs>
              <w:spacing w:before="100" w:beforeAutospacing="1"/>
              <w:ind w:left="319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35"/>
              </w:numPr>
              <w:tabs>
                <w:tab w:val="num" w:pos="305"/>
              </w:tabs>
              <w:spacing w:before="100" w:beforeAutospacing="1"/>
              <w:ind w:left="319" w:hanging="29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辦理校外教學活動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6"/>
              </w:numPr>
              <w:tabs>
                <w:tab w:val="num" w:pos="223"/>
              </w:tabs>
              <w:spacing w:before="100" w:before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5E325A" w:rsidRDefault="005E325A" w:rsidP="0006657B">
            <w:pPr>
              <w:widowControl/>
              <w:numPr>
                <w:ilvl w:val="0"/>
                <w:numId w:val="36"/>
              </w:numPr>
              <w:tabs>
                <w:tab w:val="num" w:pos="223"/>
              </w:tabs>
              <w:spacing w:before="100" w:before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5E325A" w:rsidRDefault="005E325A" w:rsidP="0006657B">
            <w:pPr>
              <w:widowControl/>
              <w:numPr>
                <w:ilvl w:val="0"/>
                <w:numId w:val="36"/>
              </w:numPr>
              <w:tabs>
                <w:tab w:val="num" w:pos="223"/>
              </w:tabs>
              <w:spacing w:before="100" w:before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</w:tc>
      </w:tr>
      <w:tr w:rsidR="005E325A" w:rsidTr="00E01EA4">
        <w:trPr>
          <w:cantSplit/>
          <w:trHeight w:val="2331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十二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11/11</w:t>
            </w:r>
            <w:r w:rsidRPr="00B9438C">
              <w:rPr>
                <w:sz w:val="21"/>
                <w:szCs w:val="21"/>
              </w:rPr>
              <w:t>-11/</w:t>
            </w:r>
            <w:r>
              <w:rPr>
                <w:sz w:val="21"/>
                <w:szCs w:val="21"/>
              </w:rPr>
              <w:t>17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7"/>
              </w:numPr>
              <w:tabs>
                <w:tab w:val="clear" w:pos="720"/>
                <w:tab w:val="num" w:pos="197"/>
                <w:tab w:val="num" w:pos="365"/>
              </w:tabs>
              <w:spacing w:before="100" w:beforeAutospacing="1" w:after="100" w:afterAutospacing="1"/>
              <w:ind w:left="185" w:hanging="7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>
              <w:rPr>
                <w:rFonts w:hint="eastAsia"/>
                <w:sz w:val="22"/>
                <w:szCs w:val="22"/>
              </w:rPr>
              <w:t>親職教育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868A1">
              <w:rPr>
                <w:rFonts w:hint="eastAsia"/>
                <w:sz w:val="22"/>
                <w:szCs w:val="22"/>
              </w:rPr>
              <w:t>作文比賽（暫定）</w:t>
            </w:r>
          </w:p>
          <w:p w:rsidR="005E325A" w:rsidRPr="00D868A1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877BA9">
              <w:rPr>
                <w:rFonts w:hint="eastAsia"/>
                <w:sz w:val="22"/>
                <w:szCs w:val="22"/>
              </w:rPr>
              <w:t>週五與文活動</w:t>
            </w:r>
            <w:r w:rsidRPr="00877BA9">
              <w:rPr>
                <w:sz w:val="22"/>
                <w:szCs w:val="22"/>
              </w:rPr>
              <w:t>:</w:t>
            </w:r>
            <w:r w:rsidRPr="00D868A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39"/>
              </w:numPr>
              <w:tabs>
                <w:tab w:val="num" w:pos="319"/>
              </w:tabs>
              <w:spacing w:before="100" w:beforeAutospacing="1"/>
              <w:ind w:left="361" w:hanging="30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39"/>
              </w:numPr>
              <w:tabs>
                <w:tab w:val="num" w:pos="319"/>
              </w:tabs>
              <w:spacing w:before="100" w:beforeAutospacing="1"/>
              <w:ind w:left="361" w:hanging="30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39"/>
              </w:numPr>
              <w:tabs>
                <w:tab w:val="num" w:pos="319"/>
              </w:tabs>
              <w:spacing w:before="100" w:beforeAutospacing="1"/>
              <w:ind w:left="361" w:hanging="30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39"/>
              </w:numPr>
              <w:tabs>
                <w:tab w:val="num" w:pos="319"/>
              </w:tabs>
              <w:spacing w:before="100" w:beforeAutospacing="1"/>
              <w:ind w:left="361" w:hanging="30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級會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法治教育</w:t>
            </w: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交通安全的重要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40"/>
              </w:numPr>
              <w:tabs>
                <w:tab w:val="num" w:pos="251"/>
              </w:tabs>
              <w:spacing w:before="100" w:beforeAutospacing="1" w:after="100" w:after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5E325A" w:rsidTr="00E01EA4">
        <w:trPr>
          <w:cantSplit/>
          <w:trHeight w:val="1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十三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11/18</w:t>
            </w:r>
            <w:r w:rsidRPr="00B9438C">
              <w:rPr>
                <w:sz w:val="21"/>
                <w:szCs w:val="21"/>
              </w:rPr>
              <w:t>-11</w:t>
            </w:r>
            <w:r>
              <w:rPr>
                <w:sz w:val="21"/>
                <w:szCs w:val="21"/>
              </w:rPr>
              <w:t>/24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A61E8E">
            <w:pPr>
              <w:widowControl/>
              <w:spacing w:before="100" w:beforeAutospacing="1" w:after="100" w:afterAutospacing="1"/>
              <w:ind w:left="209" w:hangingChars="95" w:hanging="2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>
              <w:rPr>
                <w:rFonts w:hint="eastAsia"/>
                <w:sz w:val="22"/>
                <w:szCs w:val="22"/>
              </w:rPr>
              <w:t>教師進修研習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43"/>
              </w:numPr>
              <w:tabs>
                <w:tab w:val="num" w:pos="278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43"/>
              </w:numPr>
              <w:tabs>
                <w:tab w:val="num" w:pos="278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43"/>
              </w:numPr>
              <w:tabs>
                <w:tab w:val="num" w:pos="278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</w:p>
        </w:tc>
      </w:tr>
      <w:tr w:rsidR="005E325A" w:rsidTr="00E01EA4">
        <w:trPr>
          <w:cantSplit/>
          <w:trHeight w:val="1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十四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 w:rsidRPr="00B9438C">
              <w:rPr>
                <w:sz w:val="21"/>
                <w:szCs w:val="21"/>
              </w:rPr>
              <w:t>11/</w:t>
            </w:r>
            <w:r>
              <w:rPr>
                <w:sz w:val="21"/>
                <w:szCs w:val="21"/>
              </w:rPr>
              <w:t>25-12/1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ind w:leftChars="2" w:left="183" w:hangingChars="81" w:hanging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教師級務與行政事務處理</w:t>
            </w:r>
          </w:p>
          <w:p w:rsidR="005E325A" w:rsidRDefault="005E325A" w:rsidP="0006657B">
            <w:pPr>
              <w:ind w:leftChars="2" w:left="183" w:hangingChars="81" w:hanging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親職教育核銷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45"/>
              </w:numPr>
              <w:tabs>
                <w:tab w:val="num" w:pos="264"/>
              </w:tabs>
              <w:spacing w:before="100" w:beforeAutospacing="1"/>
              <w:ind w:left="289" w:hanging="27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45"/>
              </w:numPr>
              <w:tabs>
                <w:tab w:val="num" w:pos="264"/>
              </w:tabs>
              <w:spacing w:before="100" w:beforeAutospacing="1"/>
              <w:ind w:left="289" w:hanging="27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45"/>
              </w:numPr>
              <w:tabs>
                <w:tab w:val="num" w:pos="264"/>
              </w:tabs>
              <w:spacing w:before="100" w:beforeAutospacing="1"/>
              <w:ind w:left="289" w:hanging="27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</w:p>
        </w:tc>
      </w:tr>
      <w:tr w:rsidR="005E325A" w:rsidTr="00E01EA4">
        <w:trPr>
          <w:cantSplit/>
          <w:trHeight w:val="1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十五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12/2</w:t>
            </w:r>
            <w:r w:rsidRPr="00B9438C">
              <w:rPr>
                <w:sz w:val="21"/>
                <w:szCs w:val="21"/>
              </w:rPr>
              <w:t>-12/</w:t>
            </w:r>
            <w:r>
              <w:rPr>
                <w:sz w:val="21"/>
                <w:szCs w:val="21"/>
              </w:rPr>
              <w:t>8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46"/>
              </w:numPr>
              <w:tabs>
                <w:tab w:val="num" w:pos="211"/>
              </w:tabs>
              <w:spacing w:before="100" w:beforeAutospacing="1" w:after="100" w:afterAutospacing="1"/>
              <w:ind w:left="211" w:hanging="18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上網填報增置員額經費管理系統</w:t>
            </w:r>
          </w:p>
          <w:p w:rsidR="005E325A" w:rsidRDefault="005E325A" w:rsidP="0006657B">
            <w:pPr>
              <w:widowControl/>
              <w:numPr>
                <w:ilvl w:val="0"/>
                <w:numId w:val="46"/>
              </w:numPr>
              <w:tabs>
                <w:tab w:val="num" w:pos="211"/>
              </w:tabs>
              <w:spacing w:before="100" w:beforeAutospacing="1" w:after="100" w:afterAutospacing="1"/>
              <w:ind w:left="211" w:hanging="18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傳送人事管理系統異動檔</w:t>
            </w:r>
          </w:p>
          <w:p w:rsidR="005E325A" w:rsidRDefault="005E325A" w:rsidP="0006657B">
            <w:pPr>
              <w:widowControl/>
              <w:numPr>
                <w:ilvl w:val="0"/>
                <w:numId w:val="46"/>
              </w:numPr>
              <w:tabs>
                <w:tab w:val="num" w:pos="211"/>
              </w:tabs>
              <w:spacing w:before="100" w:beforeAutospacing="1" w:after="100" w:afterAutospacing="1"/>
              <w:ind w:left="211" w:hanging="18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教師進修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校本研習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生命教育及性平宣導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48"/>
              </w:numPr>
              <w:tabs>
                <w:tab w:val="num" w:pos="223"/>
              </w:tabs>
              <w:spacing w:before="100" w:beforeAutospacing="1"/>
              <w:ind w:left="237" w:hanging="22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48"/>
              </w:numPr>
              <w:tabs>
                <w:tab w:val="num" w:pos="223"/>
              </w:tabs>
              <w:spacing w:before="100" w:beforeAutospacing="1"/>
              <w:ind w:left="237" w:hanging="22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48"/>
              </w:numPr>
              <w:tabs>
                <w:tab w:val="num" w:pos="223"/>
              </w:tabs>
              <w:spacing w:before="100" w:beforeAutospacing="1"/>
              <w:ind w:left="237" w:hanging="22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48"/>
              </w:numPr>
              <w:tabs>
                <w:tab w:val="num" w:pos="223"/>
              </w:tabs>
              <w:spacing w:before="100" w:beforeAutospacing="1"/>
              <w:ind w:left="237" w:hanging="22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檢閱晨檢簿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</w:p>
        </w:tc>
      </w:tr>
      <w:tr w:rsidR="005E325A" w:rsidTr="00E01EA4">
        <w:trPr>
          <w:cantSplit/>
          <w:trHeight w:val="1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十六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 w:rsidRPr="00B9438C">
              <w:rPr>
                <w:sz w:val="21"/>
                <w:szCs w:val="21"/>
              </w:rPr>
              <w:t>12/</w:t>
            </w:r>
            <w:r>
              <w:rPr>
                <w:sz w:val="21"/>
                <w:szCs w:val="21"/>
              </w:rPr>
              <w:t>9</w:t>
            </w:r>
            <w:r w:rsidRPr="00B9438C">
              <w:rPr>
                <w:sz w:val="21"/>
                <w:szCs w:val="21"/>
              </w:rPr>
              <w:t>-12/</w:t>
            </w:r>
            <w:r>
              <w:rPr>
                <w:sz w:val="21"/>
                <w:szCs w:val="21"/>
              </w:rPr>
              <w:t>15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Chars="81" w:left="1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教師進修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校本研習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Chars="81" w:left="194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1"/>
              </w:numPr>
              <w:tabs>
                <w:tab w:val="num" w:pos="292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慶生會</w:t>
            </w:r>
            <w:r>
              <w:rPr>
                <w:sz w:val="22"/>
                <w:szCs w:val="22"/>
              </w:rPr>
              <w:t>-(10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11</w:t>
            </w:r>
            <w:r>
              <w:rPr>
                <w:rFonts w:hint="eastAsia"/>
                <w:sz w:val="22"/>
                <w:szCs w:val="22"/>
              </w:rPr>
              <w:t>、</w:t>
            </w:r>
            <w:r>
              <w:rPr>
                <w:sz w:val="22"/>
                <w:szCs w:val="22"/>
              </w:rPr>
              <w:t>12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)</w:t>
            </w:r>
          </w:p>
          <w:p w:rsidR="005E325A" w:rsidRDefault="005E325A" w:rsidP="0006657B">
            <w:pPr>
              <w:widowControl/>
              <w:numPr>
                <w:ilvl w:val="0"/>
                <w:numId w:val="51"/>
              </w:numPr>
              <w:tabs>
                <w:tab w:val="num" w:pos="292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51"/>
              </w:numPr>
              <w:tabs>
                <w:tab w:val="num" w:pos="292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51"/>
              </w:numPr>
              <w:tabs>
                <w:tab w:val="num" w:pos="292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51"/>
              </w:numPr>
              <w:tabs>
                <w:tab w:val="num" w:pos="292"/>
              </w:tabs>
              <w:spacing w:before="100" w:beforeAutospacing="1"/>
              <w:ind w:left="292" w:hanging="26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級會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環境教育</w:t>
            </w: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如何做環保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2"/>
              </w:numPr>
              <w:tabs>
                <w:tab w:val="num" w:pos="251"/>
              </w:tabs>
              <w:spacing w:before="100" w:before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5E325A" w:rsidRDefault="005E325A" w:rsidP="0006657B">
            <w:pPr>
              <w:widowControl/>
              <w:numPr>
                <w:ilvl w:val="0"/>
                <w:numId w:val="52"/>
              </w:numPr>
              <w:tabs>
                <w:tab w:val="num" w:pos="251"/>
              </w:tabs>
              <w:spacing w:before="100" w:before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5E325A" w:rsidRDefault="005E325A" w:rsidP="0006657B">
            <w:pPr>
              <w:widowControl/>
              <w:numPr>
                <w:ilvl w:val="0"/>
                <w:numId w:val="52"/>
              </w:numPr>
              <w:tabs>
                <w:tab w:val="num" w:pos="251"/>
              </w:tabs>
              <w:spacing w:before="100" w:before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</w:tc>
      </w:tr>
      <w:tr w:rsidR="005E325A" w:rsidTr="00E01EA4">
        <w:trPr>
          <w:cantSplit/>
          <w:trHeight w:val="1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十七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12/16</w:t>
            </w:r>
            <w:r w:rsidRPr="00B9438C">
              <w:rPr>
                <w:sz w:val="21"/>
                <w:szCs w:val="21"/>
              </w:rPr>
              <w:t>-12/2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週三教師進修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校本研習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3"/>
              </w:numPr>
              <w:tabs>
                <w:tab w:val="num" w:pos="233"/>
              </w:tabs>
              <w:spacing w:before="100" w:beforeAutospacing="1" w:after="100" w:afterAutospacing="1"/>
              <w:ind w:left="275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國語科</w:t>
            </w:r>
          </w:p>
          <w:p w:rsidR="005E325A" w:rsidRDefault="005E325A" w:rsidP="0006657B">
            <w:pPr>
              <w:widowControl/>
              <w:numPr>
                <w:ilvl w:val="0"/>
                <w:numId w:val="53"/>
              </w:numPr>
              <w:tabs>
                <w:tab w:val="num" w:pos="233"/>
              </w:tabs>
              <w:spacing w:before="100" w:beforeAutospacing="1" w:after="100" w:afterAutospacing="1"/>
              <w:ind w:left="275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53"/>
              </w:numPr>
              <w:tabs>
                <w:tab w:val="num" w:pos="233"/>
              </w:tabs>
              <w:spacing w:before="100" w:beforeAutospacing="1" w:after="100" w:afterAutospacing="1"/>
              <w:ind w:left="275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週五語文活動：詩詞背誦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4"/>
              </w:numPr>
              <w:tabs>
                <w:tab w:val="clear" w:pos="720"/>
                <w:tab w:val="num" w:pos="97"/>
                <w:tab w:val="num" w:pos="153"/>
              </w:tabs>
              <w:spacing w:before="100" w:beforeAutospacing="1"/>
              <w:ind w:left="167" w:hanging="15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社區暨學校運動會</w:t>
            </w:r>
          </w:p>
          <w:p w:rsidR="005E325A" w:rsidRDefault="005E325A" w:rsidP="0006657B">
            <w:pPr>
              <w:widowControl/>
              <w:numPr>
                <w:ilvl w:val="0"/>
                <w:numId w:val="54"/>
              </w:numPr>
              <w:tabs>
                <w:tab w:val="clear" w:pos="720"/>
                <w:tab w:val="num" w:pos="153"/>
                <w:tab w:val="num" w:pos="277"/>
              </w:tabs>
              <w:spacing w:before="100" w:beforeAutospacing="1"/>
              <w:ind w:left="167" w:hanging="15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54"/>
              </w:numPr>
              <w:tabs>
                <w:tab w:val="clear" w:pos="720"/>
                <w:tab w:val="num" w:pos="153"/>
                <w:tab w:val="num" w:pos="277"/>
              </w:tabs>
              <w:spacing w:before="100" w:beforeAutospacing="1"/>
              <w:ind w:left="167" w:hanging="15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54"/>
              </w:numPr>
              <w:tabs>
                <w:tab w:val="clear" w:pos="720"/>
                <w:tab w:val="num" w:pos="97"/>
                <w:tab w:val="num" w:pos="153"/>
              </w:tabs>
              <w:spacing w:before="100" w:beforeAutospacing="1"/>
              <w:ind w:left="167" w:hanging="15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5"/>
              </w:numPr>
              <w:tabs>
                <w:tab w:val="num" w:pos="265"/>
              </w:tabs>
              <w:spacing w:before="100" w:beforeAutospacing="1" w:after="100" w:afterAutospacing="1"/>
              <w:ind w:left="181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</w:tc>
      </w:tr>
      <w:tr w:rsidR="005E325A" w:rsidTr="00E01EA4">
        <w:trPr>
          <w:cantSplit/>
          <w:trHeight w:val="1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十八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12/23</w:t>
            </w:r>
            <w:r w:rsidRPr="00B9438C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12/29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6"/>
              </w:numPr>
              <w:tabs>
                <w:tab w:val="clear" w:pos="720"/>
                <w:tab w:val="num" w:pos="242"/>
                <w:tab w:val="num" w:pos="365"/>
              </w:tabs>
              <w:spacing w:before="100" w:beforeAutospacing="1" w:after="100" w:afterAutospacing="1"/>
              <w:ind w:left="365" w:hanging="36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年終獎金報表製作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>
              <w:rPr>
                <w:rFonts w:hint="eastAsia"/>
                <w:sz w:val="22"/>
                <w:szCs w:val="22"/>
              </w:rPr>
              <w:t>週三教師進修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人權法治宣導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rFonts w:hint="eastAsia"/>
                <w:sz w:val="22"/>
                <w:szCs w:val="22"/>
              </w:rPr>
              <w:t>作業簿檢閱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數學科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D9036D">
              <w:rPr>
                <w:rFonts w:hint="eastAsia"/>
                <w:sz w:val="22"/>
                <w:szCs w:val="22"/>
              </w:rPr>
              <w:t>國語週刊內容有獎徵答活動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8"/>
              </w:numPr>
              <w:tabs>
                <w:tab w:val="num" w:pos="347"/>
              </w:tabs>
              <w:spacing w:before="100" w:beforeAutospacing="1"/>
              <w:ind w:left="375" w:hanging="33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58"/>
              </w:numPr>
              <w:tabs>
                <w:tab w:val="num" w:pos="347"/>
              </w:tabs>
              <w:spacing w:before="100" w:beforeAutospacing="1"/>
              <w:ind w:left="375" w:hanging="33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58"/>
              </w:numPr>
              <w:tabs>
                <w:tab w:val="num" w:pos="347"/>
              </w:tabs>
              <w:spacing w:before="100" w:beforeAutospacing="1"/>
              <w:ind w:left="375" w:hanging="33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59"/>
              </w:numPr>
              <w:tabs>
                <w:tab w:val="num" w:pos="239"/>
              </w:tabs>
              <w:spacing w:before="100" w:beforeAutospacing="1" w:after="100" w:afterAutospacing="1"/>
              <w:ind w:left="187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飲用水水質檢測</w:t>
            </w:r>
          </w:p>
        </w:tc>
      </w:tr>
      <w:tr w:rsidR="005E325A" w:rsidTr="00E01EA4">
        <w:trPr>
          <w:cantSplit/>
          <w:trHeight w:val="1134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十九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12/30</w:t>
            </w:r>
            <w:r w:rsidRPr="00B9438C">
              <w:rPr>
                <w:sz w:val="21"/>
                <w:szCs w:val="21"/>
              </w:rPr>
              <w:t>-1/</w:t>
            </w:r>
            <w:r>
              <w:rPr>
                <w:sz w:val="21"/>
                <w:szCs w:val="21"/>
              </w:rPr>
              <w:t>05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0"/>
              </w:numPr>
              <w:tabs>
                <w:tab w:val="num" w:pos="214"/>
              </w:tabs>
              <w:spacing w:before="100" w:beforeAutospacing="1"/>
              <w:ind w:left="242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填報人力管理系統</w:t>
            </w:r>
          </w:p>
          <w:p w:rsidR="005E325A" w:rsidRDefault="005E325A" w:rsidP="0006657B">
            <w:pPr>
              <w:widowControl/>
              <w:numPr>
                <w:ilvl w:val="0"/>
                <w:numId w:val="60"/>
              </w:numPr>
              <w:tabs>
                <w:tab w:val="num" w:pos="214"/>
              </w:tabs>
              <w:spacing w:before="100" w:beforeAutospacing="1"/>
              <w:ind w:left="242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傳送人事管理系統異動檔</w:t>
            </w:r>
          </w:p>
          <w:p w:rsidR="005E325A" w:rsidRDefault="005E325A" w:rsidP="0006657B">
            <w:pPr>
              <w:widowControl/>
              <w:numPr>
                <w:ilvl w:val="0"/>
                <w:numId w:val="60"/>
              </w:numPr>
              <w:tabs>
                <w:tab w:val="num" w:pos="214"/>
              </w:tabs>
              <w:spacing w:before="100" w:beforeAutospacing="1"/>
              <w:ind w:left="242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工友考核</w:t>
            </w:r>
          </w:p>
          <w:p w:rsidR="005E325A" w:rsidRDefault="005E325A" w:rsidP="0006657B">
            <w:pPr>
              <w:widowControl/>
              <w:numPr>
                <w:ilvl w:val="0"/>
                <w:numId w:val="60"/>
              </w:numPr>
              <w:tabs>
                <w:tab w:val="num" w:pos="214"/>
              </w:tabs>
              <w:spacing w:before="100" w:beforeAutospacing="1"/>
              <w:ind w:left="242" w:hanging="2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校內教師研習</w:t>
            </w:r>
            <w:r>
              <w:rPr>
                <w:sz w:val="22"/>
                <w:szCs w:val="22"/>
              </w:rPr>
              <w:t>—</w:t>
            </w:r>
            <w:r>
              <w:rPr>
                <w:rFonts w:hint="eastAsia"/>
                <w:sz w:val="22"/>
                <w:szCs w:val="22"/>
              </w:rPr>
              <w:t>品德宣導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1"/>
              </w:numPr>
              <w:tabs>
                <w:tab w:val="num" w:pos="241"/>
              </w:tabs>
              <w:spacing w:before="100" w:beforeAutospacing="1" w:after="100" w:afterAutospacing="1"/>
              <w:ind w:hanging="71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61"/>
              </w:numPr>
              <w:tabs>
                <w:tab w:val="num" w:pos="241"/>
              </w:tabs>
              <w:spacing w:before="100" w:beforeAutospacing="1" w:after="100" w:afterAutospacing="1"/>
              <w:ind w:hanging="717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編印試卷</w:t>
            </w:r>
          </w:p>
          <w:p w:rsidR="005E325A" w:rsidRDefault="005E325A" w:rsidP="0006657B">
            <w:pPr>
              <w:widowControl/>
              <w:numPr>
                <w:ilvl w:val="0"/>
                <w:numId w:val="61"/>
              </w:numPr>
              <w:tabs>
                <w:tab w:val="num" w:pos="241"/>
              </w:tabs>
              <w:spacing w:before="100" w:beforeAutospacing="1" w:after="100" w:afterAutospacing="1"/>
              <w:ind w:left="220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第二次國語文闖關</w:t>
            </w:r>
          </w:p>
          <w:p w:rsidR="005E325A" w:rsidRDefault="005E325A" w:rsidP="0006657B">
            <w:pPr>
              <w:widowControl/>
              <w:numPr>
                <w:ilvl w:val="0"/>
                <w:numId w:val="61"/>
              </w:numPr>
              <w:tabs>
                <w:tab w:val="num" w:pos="241"/>
              </w:tabs>
              <w:spacing w:before="100" w:beforeAutospacing="1" w:after="100" w:afterAutospacing="1"/>
              <w:ind w:left="220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週五語文活動：</w:t>
            </w:r>
            <w:r w:rsidRPr="00D9036D">
              <w:rPr>
                <w:rFonts w:hint="eastAsia"/>
                <w:sz w:val="22"/>
                <w:szCs w:val="22"/>
              </w:rPr>
              <w:t>語文背誦闖關</w:t>
            </w:r>
            <w:r>
              <w:rPr>
                <w:rFonts w:hint="eastAsia"/>
                <w:sz w:val="22"/>
                <w:szCs w:val="22"/>
              </w:rPr>
              <w:t>。</w:t>
            </w:r>
          </w:p>
          <w:p w:rsidR="005E325A" w:rsidRDefault="005E325A" w:rsidP="0006657B">
            <w:pPr>
              <w:widowControl/>
              <w:numPr>
                <w:ilvl w:val="0"/>
                <w:numId w:val="61"/>
              </w:numPr>
              <w:tabs>
                <w:tab w:val="num" w:pos="241"/>
              </w:tabs>
              <w:spacing w:before="100" w:beforeAutospacing="1" w:after="100" w:afterAutospacing="1"/>
              <w:ind w:left="220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社會科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2"/>
              </w:numPr>
              <w:tabs>
                <w:tab w:val="num" w:pos="254"/>
              </w:tabs>
              <w:spacing w:before="100" w:beforeAutospacing="1"/>
              <w:ind w:left="254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62"/>
              </w:numPr>
              <w:tabs>
                <w:tab w:val="num" w:pos="254"/>
              </w:tabs>
              <w:spacing w:before="100" w:beforeAutospacing="1"/>
              <w:ind w:left="254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62"/>
              </w:numPr>
              <w:tabs>
                <w:tab w:val="num" w:pos="254"/>
              </w:tabs>
              <w:spacing w:before="100" w:beforeAutospacing="1"/>
              <w:ind w:left="254" w:hanging="2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rPr>
                <w:sz w:val="22"/>
                <w:szCs w:val="22"/>
              </w:rPr>
            </w:pPr>
          </w:p>
        </w:tc>
      </w:tr>
      <w:tr w:rsidR="005E325A" w:rsidTr="00E72F39">
        <w:trPr>
          <w:cantSplit/>
          <w:trHeight w:val="2309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二十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Pr="00B9438C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1/06</w:t>
            </w:r>
            <w:r w:rsidRPr="00B9438C">
              <w:rPr>
                <w:sz w:val="21"/>
                <w:szCs w:val="21"/>
              </w:rPr>
              <w:t>-1/1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3"/>
              </w:numPr>
              <w:tabs>
                <w:tab w:val="num" w:pos="242"/>
              </w:tabs>
              <w:spacing w:before="100" w:beforeAutospacing="1" w:after="100" w:afterAutospacing="1"/>
              <w:ind w:leftChars="-65" w:left="-156" w:firstLineChars="65" w:firstLine="14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評量週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4"/>
              </w:numPr>
              <w:tabs>
                <w:tab w:val="num" w:pos="213"/>
              </w:tabs>
              <w:spacing w:before="100" w:beforeAutospacing="1" w:after="100" w:afterAutospacing="1"/>
              <w:ind w:left="255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64"/>
              </w:numPr>
              <w:tabs>
                <w:tab w:val="num" w:pos="213"/>
              </w:tabs>
              <w:spacing w:before="100" w:beforeAutospacing="1" w:after="100" w:afterAutospacing="1"/>
              <w:ind w:left="255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第二次成績評量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rFonts w:hint="eastAsia"/>
                <w:sz w:val="22"/>
                <w:szCs w:val="22"/>
              </w:rPr>
              <w:t>作業簿檢閱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自然科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rFonts w:hint="eastAsia"/>
                <w:sz w:val="22"/>
                <w:szCs w:val="22"/>
              </w:rPr>
              <w:t>週五與文活動結束</w:t>
            </w:r>
          </w:p>
          <w:p w:rsidR="005E325A" w:rsidRDefault="005E325A" w:rsidP="0006657B">
            <w:pPr>
              <w:widowControl/>
              <w:spacing w:before="100" w:beforeAutospacing="1" w:after="100" w:afterAutospacing="1"/>
              <w:ind w:left="31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5"/>
              </w:numPr>
              <w:tabs>
                <w:tab w:val="num" w:pos="226"/>
              </w:tabs>
              <w:spacing w:before="100" w:beforeAutospacing="1"/>
              <w:ind w:left="254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家庭訪問</w:t>
            </w:r>
          </w:p>
          <w:p w:rsidR="005E325A" w:rsidRDefault="005E325A" w:rsidP="0006657B">
            <w:pPr>
              <w:widowControl/>
              <w:numPr>
                <w:ilvl w:val="0"/>
                <w:numId w:val="65"/>
              </w:numPr>
              <w:tabs>
                <w:tab w:val="num" w:pos="226"/>
              </w:tabs>
              <w:spacing w:before="100" w:beforeAutospacing="1"/>
              <w:ind w:left="254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65"/>
              </w:numPr>
              <w:tabs>
                <w:tab w:val="num" w:pos="226"/>
              </w:tabs>
              <w:spacing w:before="100" w:beforeAutospacing="1"/>
              <w:ind w:left="254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65"/>
              </w:numPr>
              <w:tabs>
                <w:tab w:val="num" w:pos="226"/>
              </w:tabs>
              <w:spacing w:before="100" w:beforeAutospacing="1"/>
              <w:ind w:left="254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65"/>
              </w:numPr>
              <w:tabs>
                <w:tab w:val="num" w:pos="226"/>
              </w:tabs>
              <w:spacing w:before="100" w:beforeAutospacing="1"/>
              <w:ind w:left="254" w:hanging="22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檢閱晨檢簿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6"/>
              </w:numPr>
              <w:tabs>
                <w:tab w:val="num" w:pos="267"/>
              </w:tabs>
              <w:spacing w:before="100" w:beforeAutospacing="1"/>
              <w:ind w:left="198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請領辦公費、值勤費、代課鐘點費</w:t>
            </w:r>
          </w:p>
          <w:p w:rsidR="005E325A" w:rsidRDefault="005E325A" w:rsidP="0006657B">
            <w:pPr>
              <w:widowControl/>
              <w:numPr>
                <w:ilvl w:val="0"/>
                <w:numId w:val="66"/>
              </w:numPr>
              <w:tabs>
                <w:tab w:val="num" w:pos="267"/>
              </w:tabs>
              <w:spacing w:before="100" w:beforeAutospacing="1"/>
              <w:ind w:left="198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繳公保、退撫金、勞健保費</w:t>
            </w:r>
          </w:p>
          <w:p w:rsidR="005E325A" w:rsidRDefault="005E325A" w:rsidP="0006657B">
            <w:pPr>
              <w:widowControl/>
              <w:numPr>
                <w:ilvl w:val="0"/>
                <w:numId w:val="66"/>
              </w:numPr>
              <w:tabs>
                <w:tab w:val="num" w:pos="267"/>
              </w:tabs>
              <w:spacing w:before="100" w:beforeAutospacing="1"/>
              <w:ind w:left="198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遊戲器材安全檢查</w:t>
            </w:r>
          </w:p>
        </w:tc>
      </w:tr>
      <w:tr w:rsidR="005E325A" w:rsidTr="00E72F39">
        <w:trPr>
          <w:cantSplit/>
          <w:trHeight w:val="1813"/>
          <w:jc w:val="center"/>
        </w:trPr>
        <w:tc>
          <w:tcPr>
            <w:tcW w:w="3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</w:tcPr>
          <w:p w:rsidR="005E325A" w:rsidRDefault="005E325A" w:rsidP="00BB23E9">
            <w:pPr>
              <w:jc w:val="center"/>
            </w:pPr>
            <w:r>
              <w:rPr>
                <w:rFonts w:hint="eastAsia"/>
              </w:rPr>
              <w:t>二十一</w:t>
            </w:r>
          </w:p>
        </w:tc>
        <w:tc>
          <w:tcPr>
            <w:tcW w:w="5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E325A" w:rsidRDefault="005E325A" w:rsidP="00BC58C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1/13</w:t>
            </w:r>
            <w:r w:rsidRPr="00B9438C">
              <w:rPr>
                <w:sz w:val="21"/>
                <w:szCs w:val="21"/>
              </w:rPr>
              <w:t>-1/</w:t>
            </w:r>
            <w:r>
              <w:rPr>
                <w:sz w:val="21"/>
                <w:szCs w:val="21"/>
              </w:rPr>
              <w:t>20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7"/>
              </w:numPr>
              <w:tabs>
                <w:tab w:val="num" w:pos="242"/>
              </w:tabs>
              <w:spacing w:before="100" w:beforeAutospacing="1" w:after="100" w:afterAutospacing="1"/>
              <w:ind w:leftChars="-65" w:left="-156" w:firstLineChars="71" w:firstLine="15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期末校務會議</w:t>
            </w:r>
          </w:p>
          <w:p w:rsidR="005E325A" w:rsidRDefault="005E325A" w:rsidP="0006657B">
            <w:pPr>
              <w:widowControl/>
              <w:numPr>
                <w:ilvl w:val="0"/>
                <w:numId w:val="67"/>
              </w:numPr>
              <w:tabs>
                <w:tab w:val="num" w:pos="242"/>
              </w:tabs>
              <w:spacing w:before="100" w:beforeAutospacing="1" w:after="100" w:afterAutospacing="1"/>
              <w:ind w:leftChars="-65" w:left="-156" w:firstLineChars="71" w:firstLine="15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休業式</w:t>
            </w:r>
            <w:r>
              <w:rPr>
                <w:sz w:val="22"/>
                <w:szCs w:val="22"/>
              </w:rPr>
              <w:t>1/18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8"/>
              </w:numPr>
              <w:tabs>
                <w:tab w:val="clear" w:pos="720"/>
                <w:tab w:val="num" w:pos="159"/>
                <w:tab w:val="num" w:pos="222"/>
              </w:tabs>
              <w:spacing w:before="100" w:beforeAutospacing="1" w:after="100" w:afterAutospacing="1"/>
              <w:ind w:left="241" w:hanging="18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檢閱教室日誌</w:t>
            </w:r>
          </w:p>
          <w:p w:rsidR="005E325A" w:rsidRDefault="005E325A" w:rsidP="0006657B">
            <w:pPr>
              <w:widowControl/>
              <w:numPr>
                <w:ilvl w:val="0"/>
                <w:numId w:val="68"/>
              </w:numPr>
              <w:tabs>
                <w:tab w:val="clear" w:pos="720"/>
                <w:tab w:val="num" w:pos="222"/>
                <w:tab w:val="num" w:pos="339"/>
              </w:tabs>
              <w:spacing w:before="100" w:beforeAutospacing="1" w:after="100" w:afterAutospacing="1"/>
              <w:ind w:left="241" w:hanging="18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學期成績統計、上傳、發成績單</w:t>
            </w:r>
          </w:p>
          <w:p w:rsidR="005E325A" w:rsidRDefault="005E325A" w:rsidP="0006657B">
            <w:pPr>
              <w:widowControl/>
              <w:numPr>
                <w:ilvl w:val="0"/>
                <w:numId w:val="68"/>
              </w:numPr>
              <w:tabs>
                <w:tab w:val="clear" w:pos="720"/>
                <w:tab w:val="num" w:pos="222"/>
                <w:tab w:val="num" w:pos="339"/>
              </w:tabs>
              <w:spacing w:before="100" w:beforeAutospacing="1" w:after="100" w:afterAutospacing="1"/>
              <w:ind w:left="241" w:hanging="18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回收教科書</w:t>
            </w:r>
          </w:p>
          <w:p w:rsidR="005E325A" w:rsidRDefault="005E325A" w:rsidP="0006657B">
            <w:pPr>
              <w:widowControl/>
              <w:numPr>
                <w:ilvl w:val="0"/>
                <w:numId w:val="68"/>
              </w:numPr>
              <w:tabs>
                <w:tab w:val="clear" w:pos="720"/>
                <w:tab w:val="num" w:pos="222"/>
                <w:tab w:val="num" w:pos="339"/>
              </w:tabs>
              <w:spacing w:before="100" w:beforeAutospacing="1" w:after="100" w:afterAutospacing="1"/>
              <w:ind w:left="241" w:hanging="18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作業簿檢閱</w:t>
            </w:r>
            <w:r>
              <w:rPr>
                <w:sz w:val="22"/>
                <w:szCs w:val="22"/>
              </w:rPr>
              <w:t>-</w:t>
            </w:r>
            <w:r>
              <w:rPr>
                <w:rFonts w:hint="eastAsia"/>
                <w:sz w:val="22"/>
                <w:szCs w:val="22"/>
              </w:rPr>
              <w:t>作文</w:t>
            </w:r>
          </w:p>
        </w:tc>
        <w:tc>
          <w:tcPr>
            <w:tcW w:w="10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69"/>
              </w:numPr>
              <w:tabs>
                <w:tab w:val="num" w:pos="254"/>
              </w:tabs>
              <w:spacing w:before="100" w:beforeAutospacing="1"/>
              <w:ind w:left="240" w:hanging="1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使用含氟漱口水</w:t>
            </w:r>
          </w:p>
          <w:p w:rsidR="005E325A" w:rsidRDefault="005E325A" w:rsidP="0006657B">
            <w:pPr>
              <w:widowControl/>
              <w:numPr>
                <w:ilvl w:val="0"/>
                <w:numId w:val="69"/>
              </w:numPr>
              <w:tabs>
                <w:tab w:val="num" w:pos="254"/>
              </w:tabs>
              <w:spacing w:before="100" w:beforeAutospacing="1"/>
              <w:ind w:left="240" w:hanging="1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</w:t>
            </w:r>
          </w:p>
          <w:p w:rsidR="005E325A" w:rsidRDefault="005E325A" w:rsidP="0006657B">
            <w:pPr>
              <w:widowControl/>
              <w:numPr>
                <w:ilvl w:val="0"/>
                <w:numId w:val="69"/>
              </w:numPr>
              <w:tabs>
                <w:tab w:val="num" w:pos="254"/>
              </w:tabs>
              <w:spacing w:before="100" w:beforeAutospacing="1"/>
              <w:ind w:left="240" w:hanging="1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每週三班級資源回收競賽統計日</w:t>
            </w:r>
          </w:p>
          <w:p w:rsidR="005E325A" w:rsidRDefault="005E325A" w:rsidP="0006657B">
            <w:pPr>
              <w:widowControl/>
              <w:numPr>
                <w:ilvl w:val="0"/>
                <w:numId w:val="69"/>
              </w:numPr>
              <w:tabs>
                <w:tab w:val="num" w:pos="254"/>
              </w:tabs>
              <w:spacing w:before="100" w:beforeAutospacing="1"/>
              <w:ind w:left="240" w:hanging="1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廢電池回收摸彩</w:t>
            </w:r>
          </w:p>
          <w:p w:rsidR="005E325A" w:rsidRDefault="005E325A" w:rsidP="0006657B">
            <w:pPr>
              <w:widowControl/>
              <w:numPr>
                <w:ilvl w:val="0"/>
                <w:numId w:val="69"/>
              </w:numPr>
              <w:tabs>
                <w:tab w:val="num" w:pos="254"/>
              </w:tabs>
              <w:spacing w:before="100" w:beforeAutospacing="1"/>
              <w:ind w:left="240" w:hanging="1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班級資源回收頒獎</w:t>
            </w:r>
          </w:p>
          <w:p w:rsidR="005E325A" w:rsidRDefault="005E325A" w:rsidP="0006657B">
            <w:pPr>
              <w:widowControl/>
              <w:numPr>
                <w:ilvl w:val="0"/>
                <w:numId w:val="69"/>
              </w:numPr>
              <w:tabs>
                <w:tab w:val="num" w:pos="254"/>
              </w:tabs>
              <w:spacing w:before="100" w:beforeAutospacing="1"/>
              <w:ind w:left="240" w:hanging="1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召開交通安全委員會</w:t>
            </w:r>
          </w:p>
        </w:tc>
        <w:tc>
          <w:tcPr>
            <w:tcW w:w="10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E325A" w:rsidRDefault="005E325A" w:rsidP="0006657B">
            <w:pPr>
              <w:widowControl/>
              <w:numPr>
                <w:ilvl w:val="0"/>
                <w:numId w:val="70"/>
              </w:numPr>
              <w:tabs>
                <w:tab w:val="num" w:pos="281"/>
              </w:tabs>
              <w:spacing w:before="100" w:beforeAutospacing="1" w:after="100" w:afterAutospacing="1"/>
              <w:ind w:left="187" w:hanging="17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請領下月份員工薪津</w:t>
            </w:r>
          </w:p>
          <w:p w:rsidR="005E325A" w:rsidRDefault="005E325A" w:rsidP="0006657B">
            <w:pPr>
              <w:widowControl/>
              <w:numPr>
                <w:ilvl w:val="0"/>
                <w:numId w:val="70"/>
              </w:numPr>
              <w:tabs>
                <w:tab w:val="num" w:pos="281"/>
              </w:tabs>
              <w:spacing w:before="100" w:beforeAutospacing="1" w:after="100" w:afterAutospacing="1"/>
              <w:ind w:left="295" w:hanging="2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請領年終獎金</w:t>
            </w:r>
          </w:p>
        </w:tc>
      </w:tr>
    </w:tbl>
    <w:p w:rsidR="005E325A" w:rsidRDefault="005E325A" w:rsidP="00E72F39"/>
    <w:sectPr w:rsidR="005E325A" w:rsidSect="00E72F39">
      <w:footerReference w:type="even" r:id="rId7"/>
      <w:footerReference w:type="default" r:id="rId8"/>
      <w:pgSz w:w="11906" w:h="16838"/>
      <w:pgMar w:top="1021" w:right="454" w:bottom="851" w:left="45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25A" w:rsidRDefault="005E325A" w:rsidP="00ED1535">
      <w:r>
        <w:separator/>
      </w:r>
    </w:p>
  </w:endnote>
  <w:endnote w:type="continuationSeparator" w:id="0">
    <w:p w:rsidR="005E325A" w:rsidRDefault="005E325A" w:rsidP="00ED1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5A" w:rsidRDefault="005E325A" w:rsidP="003C455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325A" w:rsidRDefault="005E325A" w:rsidP="008675D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5A" w:rsidRDefault="005E325A" w:rsidP="003C455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5E325A" w:rsidRDefault="005E325A" w:rsidP="008675D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25A" w:rsidRDefault="005E325A" w:rsidP="00ED1535">
      <w:r>
        <w:separator/>
      </w:r>
    </w:p>
  </w:footnote>
  <w:footnote w:type="continuationSeparator" w:id="0">
    <w:p w:rsidR="005E325A" w:rsidRDefault="005E325A" w:rsidP="00ED15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668C"/>
    <w:multiLevelType w:val="multilevel"/>
    <w:tmpl w:val="ACB05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8755F1"/>
    <w:multiLevelType w:val="multilevel"/>
    <w:tmpl w:val="7EB6A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4B47F5"/>
    <w:multiLevelType w:val="multilevel"/>
    <w:tmpl w:val="6C2A2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8C05B9B"/>
    <w:multiLevelType w:val="multilevel"/>
    <w:tmpl w:val="38A6C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96793A"/>
    <w:multiLevelType w:val="multilevel"/>
    <w:tmpl w:val="FC888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A1C0955"/>
    <w:multiLevelType w:val="multilevel"/>
    <w:tmpl w:val="4942D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BDC2523"/>
    <w:multiLevelType w:val="multilevel"/>
    <w:tmpl w:val="C9BE1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CDA35CE"/>
    <w:multiLevelType w:val="multilevel"/>
    <w:tmpl w:val="D45EB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D5D5A2E"/>
    <w:multiLevelType w:val="multilevel"/>
    <w:tmpl w:val="D43ED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1895DCD"/>
    <w:multiLevelType w:val="multilevel"/>
    <w:tmpl w:val="92EA8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3E85955"/>
    <w:multiLevelType w:val="multilevel"/>
    <w:tmpl w:val="9B14D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478071B"/>
    <w:multiLevelType w:val="multilevel"/>
    <w:tmpl w:val="8B280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56749DB"/>
    <w:multiLevelType w:val="multilevel"/>
    <w:tmpl w:val="1622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67952A1"/>
    <w:multiLevelType w:val="multilevel"/>
    <w:tmpl w:val="4AC4C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1AB25C9E"/>
    <w:multiLevelType w:val="multilevel"/>
    <w:tmpl w:val="E6141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C260C55"/>
    <w:multiLevelType w:val="multilevel"/>
    <w:tmpl w:val="AB52E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1D28466E"/>
    <w:multiLevelType w:val="multilevel"/>
    <w:tmpl w:val="641E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EA54CE8"/>
    <w:multiLevelType w:val="multilevel"/>
    <w:tmpl w:val="34A64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44656FA"/>
    <w:multiLevelType w:val="multilevel"/>
    <w:tmpl w:val="0D40A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6537B99"/>
    <w:multiLevelType w:val="multilevel"/>
    <w:tmpl w:val="C78CE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2B2F7641"/>
    <w:multiLevelType w:val="multilevel"/>
    <w:tmpl w:val="DD6C3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BB329AC"/>
    <w:multiLevelType w:val="multilevel"/>
    <w:tmpl w:val="F1BC70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2F0875B8"/>
    <w:multiLevelType w:val="multilevel"/>
    <w:tmpl w:val="DAD01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217539D"/>
    <w:multiLevelType w:val="multilevel"/>
    <w:tmpl w:val="E46A3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32651705"/>
    <w:multiLevelType w:val="multilevel"/>
    <w:tmpl w:val="93A6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94717DA"/>
    <w:multiLevelType w:val="multilevel"/>
    <w:tmpl w:val="80BA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3B0F6563"/>
    <w:multiLevelType w:val="multilevel"/>
    <w:tmpl w:val="C36A5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3C776EB5"/>
    <w:multiLevelType w:val="multilevel"/>
    <w:tmpl w:val="BE02C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3E7A0C03"/>
    <w:multiLevelType w:val="multilevel"/>
    <w:tmpl w:val="F81C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404970E3"/>
    <w:multiLevelType w:val="multilevel"/>
    <w:tmpl w:val="EA2C5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43886F72"/>
    <w:multiLevelType w:val="multilevel"/>
    <w:tmpl w:val="527E4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460A268C"/>
    <w:multiLevelType w:val="multilevel"/>
    <w:tmpl w:val="2AF0B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461A0904"/>
    <w:multiLevelType w:val="multilevel"/>
    <w:tmpl w:val="31526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46C956E2"/>
    <w:multiLevelType w:val="multilevel"/>
    <w:tmpl w:val="D61EC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4A76589E"/>
    <w:multiLevelType w:val="multilevel"/>
    <w:tmpl w:val="BD18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4AB3742B"/>
    <w:multiLevelType w:val="multilevel"/>
    <w:tmpl w:val="BF68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4AF01CFD"/>
    <w:multiLevelType w:val="multilevel"/>
    <w:tmpl w:val="B1CA1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4C692168"/>
    <w:multiLevelType w:val="multilevel"/>
    <w:tmpl w:val="B1B4B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4E310148"/>
    <w:multiLevelType w:val="multilevel"/>
    <w:tmpl w:val="C3F0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4E792F2D"/>
    <w:multiLevelType w:val="multilevel"/>
    <w:tmpl w:val="31BC5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4FD8617B"/>
    <w:multiLevelType w:val="multilevel"/>
    <w:tmpl w:val="EA86B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530B2555"/>
    <w:multiLevelType w:val="multilevel"/>
    <w:tmpl w:val="C8E82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53A17E79"/>
    <w:multiLevelType w:val="multilevel"/>
    <w:tmpl w:val="7BE69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54F46CBB"/>
    <w:multiLevelType w:val="multilevel"/>
    <w:tmpl w:val="1AD00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56D91356"/>
    <w:multiLevelType w:val="multilevel"/>
    <w:tmpl w:val="FEDE2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58032868"/>
    <w:multiLevelType w:val="multilevel"/>
    <w:tmpl w:val="B6D0B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593932D0"/>
    <w:multiLevelType w:val="multilevel"/>
    <w:tmpl w:val="203AC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>
    <w:nsid w:val="5DC64396"/>
    <w:multiLevelType w:val="singleLevel"/>
    <w:tmpl w:val="30FCC0D2"/>
    <w:lvl w:ilvl="0">
      <w:start w:val="1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新細明體" w:eastAsia="新細明體" w:hAnsi="Times New Roman" w:hint="eastAsia"/>
      </w:rPr>
    </w:lvl>
  </w:abstractNum>
  <w:abstractNum w:abstractNumId="48">
    <w:nsid w:val="602D6A43"/>
    <w:multiLevelType w:val="multilevel"/>
    <w:tmpl w:val="BD5E7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>
    <w:nsid w:val="615E276A"/>
    <w:multiLevelType w:val="multilevel"/>
    <w:tmpl w:val="6E2E4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>
    <w:nsid w:val="616368A2"/>
    <w:multiLevelType w:val="multilevel"/>
    <w:tmpl w:val="A05A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643A50F1"/>
    <w:multiLevelType w:val="multilevel"/>
    <w:tmpl w:val="D4F6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>
    <w:nsid w:val="64711CCB"/>
    <w:multiLevelType w:val="multilevel"/>
    <w:tmpl w:val="9A7C2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3">
    <w:nsid w:val="655547AA"/>
    <w:multiLevelType w:val="multilevel"/>
    <w:tmpl w:val="07580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6876512A"/>
    <w:multiLevelType w:val="multilevel"/>
    <w:tmpl w:val="0AAC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>
    <w:nsid w:val="69D6746A"/>
    <w:multiLevelType w:val="multilevel"/>
    <w:tmpl w:val="922C4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>
    <w:nsid w:val="6B684899"/>
    <w:multiLevelType w:val="multilevel"/>
    <w:tmpl w:val="A0E88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>
    <w:nsid w:val="6CAA7D35"/>
    <w:multiLevelType w:val="multilevel"/>
    <w:tmpl w:val="3C82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6CEF4CDE"/>
    <w:multiLevelType w:val="multilevel"/>
    <w:tmpl w:val="55DA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>
    <w:nsid w:val="6D9531F9"/>
    <w:multiLevelType w:val="multilevel"/>
    <w:tmpl w:val="D7045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>
    <w:nsid w:val="6F764C51"/>
    <w:multiLevelType w:val="multilevel"/>
    <w:tmpl w:val="F6A6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>
    <w:nsid w:val="708A1D3F"/>
    <w:multiLevelType w:val="multilevel"/>
    <w:tmpl w:val="6BA06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2">
    <w:nsid w:val="7143684E"/>
    <w:multiLevelType w:val="multilevel"/>
    <w:tmpl w:val="9E3AB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>
    <w:nsid w:val="723A5E8B"/>
    <w:multiLevelType w:val="multilevel"/>
    <w:tmpl w:val="A9EE8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730C6828"/>
    <w:multiLevelType w:val="multilevel"/>
    <w:tmpl w:val="0CD6C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>
    <w:nsid w:val="74C20E99"/>
    <w:multiLevelType w:val="multilevel"/>
    <w:tmpl w:val="90A24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6">
    <w:nsid w:val="761E1D93"/>
    <w:multiLevelType w:val="multilevel"/>
    <w:tmpl w:val="B160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7">
    <w:nsid w:val="7C563560"/>
    <w:multiLevelType w:val="multilevel"/>
    <w:tmpl w:val="B136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8">
    <w:nsid w:val="7C6624F8"/>
    <w:multiLevelType w:val="multilevel"/>
    <w:tmpl w:val="F020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9">
    <w:nsid w:val="7E2407E0"/>
    <w:multiLevelType w:val="multilevel"/>
    <w:tmpl w:val="88780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0">
    <w:nsid w:val="7FD56C57"/>
    <w:multiLevelType w:val="multilevel"/>
    <w:tmpl w:val="2ABA9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47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23E9"/>
    <w:rsid w:val="00002790"/>
    <w:rsid w:val="00063633"/>
    <w:rsid w:val="0006657B"/>
    <w:rsid w:val="000B7910"/>
    <w:rsid w:val="000C0E76"/>
    <w:rsid w:val="00164D67"/>
    <w:rsid w:val="001F6646"/>
    <w:rsid w:val="002B1187"/>
    <w:rsid w:val="002C24AB"/>
    <w:rsid w:val="00346CDD"/>
    <w:rsid w:val="00364171"/>
    <w:rsid w:val="0037488F"/>
    <w:rsid w:val="003930A9"/>
    <w:rsid w:val="003C4551"/>
    <w:rsid w:val="003C636D"/>
    <w:rsid w:val="003E469E"/>
    <w:rsid w:val="00407F09"/>
    <w:rsid w:val="004C226E"/>
    <w:rsid w:val="004F6D0F"/>
    <w:rsid w:val="00515716"/>
    <w:rsid w:val="005D1ACA"/>
    <w:rsid w:val="005E325A"/>
    <w:rsid w:val="005F6B94"/>
    <w:rsid w:val="00620875"/>
    <w:rsid w:val="006C3947"/>
    <w:rsid w:val="00791236"/>
    <w:rsid w:val="008008AE"/>
    <w:rsid w:val="008606C8"/>
    <w:rsid w:val="008675DC"/>
    <w:rsid w:val="00877BA9"/>
    <w:rsid w:val="008A5410"/>
    <w:rsid w:val="009110EA"/>
    <w:rsid w:val="0093645E"/>
    <w:rsid w:val="00991070"/>
    <w:rsid w:val="00A13D2D"/>
    <w:rsid w:val="00A45717"/>
    <w:rsid w:val="00A61E8E"/>
    <w:rsid w:val="00AA577E"/>
    <w:rsid w:val="00AA7B52"/>
    <w:rsid w:val="00B9438C"/>
    <w:rsid w:val="00BB23E9"/>
    <w:rsid w:val="00BC58CC"/>
    <w:rsid w:val="00C60313"/>
    <w:rsid w:val="00C60CE8"/>
    <w:rsid w:val="00C66D16"/>
    <w:rsid w:val="00D868A1"/>
    <w:rsid w:val="00D9036D"/>
    <w:rsid w:val="00DB1E6E"/>
    <w:rsid w:val="00E01EA4"/>
    <w:rsid w:val="00E72F39"/>
    <w:rsid w:val="00E81805"/>
    <w:rsid w:val="00ED1535"/>
    <w:rsid w:val="00F413DC"/>
    <w:rsid w:val="00FF2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23E9"/>
    <w:pPr>
      <w:widowControl w:val="0"/>
    </w:pPr>
    <w:rPr>
      <w:kern w:val="2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BB23E9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8268DF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Header">
    <w:name w:val="header"/>
    <w:basedOn w:val="Normal"/>
    <w:link w:val="HeaderChar"/>
    <w:uiPriority w:val="99"/>
    <w:rsid w:val="00ED15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D1535"/>
    <w:rPr>
      <w:rFonts w:cs="Times New Roman"/>
      <w:kern w:val="2"/>
    </w:rPr>
  </w:style>
  <w:style w:type="paragraph" w:styleId="Footer">
    <w:name w:val="footer"/>
    <w:basedOn w:val="Normal"/>
    <w:link w:val="FooterChar"/>
    <w:uiPriority w:val="99"/>
    <w:rsid w:val="00ED15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D1535"/>
    <w:rPr>
      <w:rFonts w:cs="Times New Roman"/>
      <w:kern w:val="2"/>
    </w:rPr>
  </w:style>
  <w:style w:type="character" w:styleId="PageNumber">
    <w:name w:val="page number"/>
    <w:basedOn w:val="DefaultParagraphFont"/>
    <w:uiPriority w:val="99"/>
    <w:rsid w:val="008675D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131</TotalTime>
  <Pages>1</Pages>
  <Words>416</Words>
  <Characters>2374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南投縣草屯鎮坪頂國民小學100學年度第一學期校務行事曆</dc:title>
  <dc:subject/>
  <dc:creator>南投縣E化</dc:creator>
  <cp:keywords/>
  <dc:description/>
  <cp:lastModifiedBy>USER</cp:lastModifiedBy>
  <cp:revision>26</cp:revision>
  <cp:lastPrinted>2011-08-31T00:16:00Z</cp:lastPrinted>
  <dcterms:created xsi:type="dcterms:W3CDTF">2011-08-12T00:49:00Z</dcterms:created>
  <dcterms:modified xsi:type="dcterms:W3CDTF">2013-04-01T06:58:00Z</dcterms:modified>
</cp:coreProperties>
</file>