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FC6" w:rsidRDefault="00620FC6">
      <w:pPr>
        <w:pStyle w:val="Heading3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南投縣草屯鎮坪頂國民小學</w:t>
      </w:r>
      <w:r>
        <w:rPr>
          <w:rFonts w:ascii="標楷體" w:eastAsia="標楷體" w:hAnsi="標楷體"/>
          <w:sz w:val="32"/>
          <w:szCs w:val="32"/>
        </w:rPr>
        <w:t>101</w:t>
      </w:r>
      <w:r>
        <w:rPr>
          <w:rFonts w:ascii="標楷體" w:eastAsia="標楷體" w:hAnsi="標楷體" w:hint="eastAsia"/>
          <w:sz w:val="32"/>
          <w:szCs w:val="32"/>
        </w:rPr>
        <w:t>學年度第二學期校務行事曆</w:t>
      </w:r>
    </w:p>
    <w:tbl>
      <w:tblPr>
        <w:tblW w:w="4937" w:type="pct"/>
        <w:jc w:val="center"/>
        <w:tblInd w:w="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738"/>
        <w:gridCol w:w="901"/>
        <w:gridCol w:w="2462"/>
        <w:gridCol w:w="2321"/>
        <w:gridCol w:w="2397"/>
        <w:gridCol w:w="2392"/>
      </w:tblGrid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週別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起迄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行政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ind w:left="140" w:hangingChars="50" w:hanging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教務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訓導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一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2/15-2/16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9D1E57">
            <w:pPr>
              <w:widowControl w:val="0"/>
              <w:spacing w:before="100" w:beforeAutospacing="1" w:after="100" w:afterAutospacing="1"/>
              <w:ind w:left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widowControl w:val="0"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分發教科書、教科書退補</w:t>
            </w:r>
          </w:p>
          <w:p w:rsidR="00620FC6" w:rsidRDefault="00620FC6" w:rsidP="00A6679A">
            <w:pPr>
              <w:widowControl w:val="0"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學生註冊繳費</w:t>
            </w:r>
          </w:p>
          <w:p w:rsidR="00620FC6" w:rsidRDefault="00620FC6" w:rsidP="00A6679A">
            <w:pPr>
              <w:widowControl w:val="0"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864B73">
            <w:pPr>
              <w:widowControl w:val="0"/>
              <w:tabs>
                <w:tab w:val="num" w:pos="480"/>
              </w:tabs>
              <w:spacing w:before="100" w:beforeAutospacing="1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學生家長緊急聯絡電話建立與修正</w:t>
            </w:r>
          </w:p>
          <w:p w:rsidR="00620FC6" w:rsidRDefault="00620FC6" w:rsidP="00864B73">
            <w:pPr>
              <w:widowControl w:val="0"/>
              <w:tabs>
                <w:tab w:val="num" w:pos="480"/>
              </w:tabs>
              <w:spacing w:before="100" w:beforeAutospacing="1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864B73">
            <w:pPr>
              <w:widowControl w:val="0"/>
              <w:tabs>
                <w:tab w:val="num" w:pos="480"/>
              </w:tabs>
              <w:spacing w:before="100" w:beforeAutospacing="1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交通安全</w:t>
            </w:r>
            <w:r>
              <w:rPr>
                <w:sz w:val="22"/>
                <w:szCs w:val="22"/>
              </w:rPr>
              <w:t>.</w:t>
            </w:r>
            <w:r>
              <w:rPr>
                <w:rFonts w:hint="eastAsia"/>
                <w:sz w:val="22"/>
                <w:szCs w:val="22"/>
              </w:rPr>
              <w:t>遊戲安全宣導</w:t>
            </w:r>
          </w:p>
          <w:p w:rsidR="00620FC6" w:rsidRDefault="00620FC6" w:rsidP="00864B73">
            <w:pPr>
              <w:widowControl w:val="0"/>
              <w:tabs>
                <w:tab w:val="num" w:pos="480"/>
              </w:tabs>
              <w:spacing w:before="100" w:beforeAutospacing="1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864B73">
            <w:pPr>
              <w:widowControl w:val="0"/>
              <w:tabs>
                <w:tab w:val="num" w:pos="480"/>
              </w:tabs>
              <w:spacing w:before="100" w:beforeAutospacing="1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864B73">
            <w:pPr>
              <w:widowControl w:val="0"/>
              <w:tabs>
                <w:tab w:val="num" w:pos="480"/>
              </w:tabs>
              <w:spacing w:before="100" w:beforeAutospacing="1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</w:t>
            </w:r>
            <w:r>
              <w:rPr>
                <w:rFonts w:hint="eastAsia"/>
                <w:sz w:val="22"/>
                <w:szCs w:val="22"/>
              </w:rPr>
              <w:t>召開交通安全委員會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 w:rsidP="009D1E57">
            <w:pPr>
              <w:widowControl w:val="0"/>
              <w:tabs>
                <w:tab w:val="num" w:pos="1080"/>
              </w:tabs>
              <w:spacing w:before="100" w:beforeAutospacing="1" w:after="100" w:afterAutospacing="1"/>
              <w:ind w:left="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課鐘椅調整</w:t>
            </w:r>
          </w:p>
          <w:p w:rsidR="00620FC6" w:rsidRDefault="00620FC6" w:rsidP="009D1E57">
            <w:pPr>
              <w:widowControl w:val="0"/>
              <w:tabs>
                <w:tab w:val="num" w:pos="1080"/>
              </w:tabs>
              <w:spacing w:before="100" w:beforeAutospacing="1" w:after="100" w:afterAutospacing="1"/>
              <w:ind w:left="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購買掃具、辦公用品</w:t>
            </w:r>
          </w:p>
          <w:p w:rsidR="00620FC6" w:rsidRDefault="00620FC6" w:rsidP="009D1E57">
            <w:pPr>
              <w:widowControl w:val="0"/>
              <w:tabs>
                <w:tab w:val="num" w:pos="1080"/>
              </w:tabs>
              <w:spacing w:before="100" w:beforeAutospacing="1" w:after="100" w:afterAutospacing="1"/>
              <w:ind w:left="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消防演練</w:t>
            </w: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二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17-2/23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>
              <w:rPr>
                <w:rFonts w:hint="eastAsia"/>
                <w:sz w:val="22"/>
                <w:szCs w:val="22"/>
              </w:rPr>
              <w:t>始業式</w:t>
            </w:r>
            <w:r>
              <w:rPr>
                <w:sz w:val="22"/>
                <w:szCs w:val="22"/>
              </w:rPr>
              <w:t>2/18</w:t>
            </w:r>
          </w:p>
          <w:p w:rsidR="00620FC6" w:rsidRDefault="00620F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教室佈置</w:t>
            </w:r>
          </w:p>
          <w:p w:rsidR="00620FC6" w:rsidRDefault="00620F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友善校園宣導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widowControl w:val="0"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整理圖書室開放</w:t>
            </w:r>
          </w:p>
          <w:p w:rsidR="00620FC6" w:rsidRDefault="00620FC6" w:rsidP="00A6679A">
            <w:pPr>
              <w:widowControl w:val="0"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檢閱教室日誌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9D1E57">
            <w:pPr>
              <w:widowControl w:val="0"/>
              <w:tabs>
                <w:tab w:val="num" w:pos="360"/>
              </w:tabs>
              <w:spacing w:before="100" w:before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9D1E57">
            <w:pPr>
              <w:widowControl w:val="0"/>
              <w:tabs>
                <w:tab w:val="num" w:pos="360"/>
              </w:tabs>
              <w:spacing w:before="100" w:before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9D1E57">
            <w:pPr>
              <w:widowControl w:val="0"/>
              <w:tabs>
                <w:tab w:val="num" w:pos="360"/>
              </w:tabs>
              <w:spacing w:before="100" w:before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9D1E57">
            <w:pPr>
              <w:widowControl w:val="0"/>
              <w:tabs>
                <w:tab w:val="num" w:pos="360"/>
              </w:tabs>
              <w:spacing w:before="100" w:before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rFonts w:hint="eastAsia"/>
                <w:sz w:val="22"/>
                <w:szCs w:val="22"/>
              </w:rPr>
              <w:t>上、放學路隊練習</w:t>
            </w:r>
          </w:p>
          <w:p w:rsidR="00620FC6" w:rsidRDefault="00620FC6" w:rsidP="009D1E57">
            <w:pPr>
              <w:widowControl w:val="0"/>
              <w:tabs>
                <w:tab w:val="num" w:pos="360"/>
              </w:tabs>
              <w:spacing w:before="100" w:before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rFonts w:hint="eastAsia"/>
                <w:sz w:val="22"/>
                <w:szCs w:val="22"/>
              </w:rPr>
              <w:t>班級級會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 w:rsidP="009D1E57">
            <w:pPr>
              <w:widowControl w:val="0"/>
              <w:spacing w:before="100" w:beforeAutospacing="1" w:after="100" w:afterAutospacing="1"/>
              <w:ind w:left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校園美化綠化</w:t>
            </w:r>
          </w:p>
          <w:p w:rsidR="00620FC6" w:rsidRDefault="00620FC6" w:rsidP="009D1E57">
            <w:pPr>
              <w:widowControl w:val="0"/>
              <w:spacing w:before="100" w:beforeAutospacing="1" w:after="100" w:afterAutospacing="1"/>
              <w:ind w:left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請領下月份員工薪津</w:t>
            </w: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三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2/24-3/2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52869">
            <w:pPr>
              <w:spacing w:before="100" w:beforeAutospacing="1" w:after="100" w:afterAutospacing="1"/>
              <w:ind w:leftChars="-2" w:left="96" w:hangingChars="46" w:hanging="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人事管理系統、薪津、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調查表報送</w:t>
            </w:r>
          </w:p>
          <w:p w:rsidR="00620FC6" w:rsidRDefault="00620FC6" w:rsidP="00CD0CF8">
            <w:pPr>
              <w:spacing w:before="100" w:beforeAutospacing="1" w:after="100" w:afterAutospacing="1"/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補救教學完成、第二期申請</w:t>
            </w:r>
          </w:p>
          <w:p w:rsidR="00620FC6" w:rsidRPr="005069BD" w:rsidRDefault="00620FC6" w:rsidP="00CD0CF8">
            <w:pPr>
              <w:spacing w:before="100" w:beforeAutospacing="1" w:after="100" w:afterAutospacing="1"/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>
              <w:rPr>
                <w:rFonts w:hint="eastAsia"/>
                <w:sz w:val="22"/>
                <w:szCs w:val="22"/>
              </w:rPr>
              <w:t>教師縣內進修研習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4"/>
              </w:numPr>
              <w:tabs>
                <w:tab w:val="num" w:pos="24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Default="00620FC6" w:rsidP="00A6679A">
            <w:pPr>
              <w:numPr>
                <w:ilvl w:val="0"/>
                <w:numId w:val="4"/>
              </w:numPr>
              <w:tabs>
                <w:tab w:val="num" w:pos="24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</w:t>
            </w:r>
            <w:r w:rsidRPr="007D5E59">
              <w:rPr>
                <w:rFonts w:hint="eastAsia"/>
                <w:sz w:val="22"/>
                <w:szCs w:val="22"/>
              </w:rPr>
              <w:t>閱讀理解技巧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5"/>
              </w:numPr>
              <w:tabs>
                <w:tab w:val="num" w:pos="265"/>
              </w:tabs>
              <w:spacing w:before="100" w:beforeAutospacing="1"/>
              <w:ind w:left="277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D16683">
            <w:pPr>
              <w:numPr>
                <w:ilvl w:val="0"/>
                <w:numId w:val="5"/>
              </w:numPr>
              <w:tabs>
                <w:tab w:val="num" w:pos="265"/>
              </w:tabs>
              <w:spacing w:before="100" w:beforeAutospacing="1"/>
              <w:ind w:left="277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D16683">
            <w:pPr>
              <w:numPr>
                <w:ilvl w:val="0"/>
                <w:numId w:val="5"/>
              </w:numPr>
              <w:tabs>
                <w:tab w:val="num" w:pos="265"/>
              </w:tabs>
              <w:spacing w:before="100" w:beforeAutospacing="1"/>
              <w:ind w:left="277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學生身高體重測量</w:t>
            </w:r>
          </w:p>
          <w:p w:rsidR="00620FC6" w:rsidRDefault="00620FC6" w:rsidP="00D16683">
            <w:pPr>
              <w:numPr>
                <w:ilvl w:val="0"/>
                <w:numId w:val="5"/>
              </w:numPr>
              <w:tabs>
                <w:tab w:val="num" w:pos="265"/>
              </w:tabs>
              <w:spacing w:before="100" w:beforeAutospacing="1"/>
              <w:ind w:left="277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D16683">
            <w:pPr>
              <w:numPr>
                <w:ilvl w:val="0"/>
                <w:numId w:val="5"/>
              </w:numPr>
              <w:tabs>
                <w:tab w:val="num" w:pos="265"/>
              </w:tabs>
              <w:spacing w:before="100" w:beforeAutospacing="1"/>
              <w:ind w:left="277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婦幼宣導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rPr>
                <w:sz w:val="22"/>
                <w:szCs w:val="22"/>
              </w:rPr>
            </w:pP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四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3/3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3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9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6B4ACC">
            <w:pPr>
              <w:widowControl w:val="0"/>
              <w:tabs>
                <w:tab w:val="num" w:pos="480"/>
              </w:tabs>
              <w:spacing w:before="100" w:beforeAutospacing="1" w:after="100" w:afterAutospacing="1"/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人力資源系統填報</w:t>
            </w:r>
          </w:p>
          <w:p w:rsidR="00620FC6" w:rsidRDefault="00620FC6" w:rsidP="006B4ACC">
            <w:pPr>
              <w:tabs>
                <w:tab w:val="num" w:pos="720"/>
              </w:tabs>
              <w:spacing w:before="100" w:beforeAutospacing="1" w:after="100" w:afterAutospacing="1"/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子女教育補助費申請</w:t>
            </w:r>
          </w:p>
          <w:p w:rsidR="00620FC6" w:rsidRDefault="00620FC6" w:rsidP="006B4ACC">
            <w:pPr>
              <w:spacing w:before="100" w:beforeAutospacing="1" w:after="100" w:afterAutospacing="1"/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>
              <w:rPr>
                <w:rFonts w:hint="eastAsia"/>
                <w:sz w:val="22"/>
                <w:szCs w:val="22"/>
              </w:rPr>
              <w:t>教師專業評鑑會議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7"/>
              </w:numPr>
              <w:tabs>
                <w:tab w:val="num" w:pos="277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Default="00620FC6" w:rsidP="00A6679A">
            <w:pPr>
              <w:numPr>
                <w:ilvl w:val="0"/>
                <w:numId w:val="7"/>
              </w:numPr>
              <w:tabs>
                <w:tab w:val="num" w:pos="277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週五語文活動：詩詞背誦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8"/>
              </w:numPr>
              <w:tabs>
                <w:tab w:val="num" w:pos="349"/>
              </w:tabs>
              <w:spacing w:before="100" w:beforeAutospacing="1"/>
              <w:ind w:left="363" w:hanging="35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週會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生命教育</w:t>
            </w:r>
          </w:p>
          <w:p w:rsidR="00620FC6" w:rsidRDefault="00620FC6" w:rsidP="00D16683">
            <w:pPr>
              <w:numPr>
                <w:ilvl w:val="0"/>
                <w:numId w:val="8"/>
              </w:numPr>
              <w:tabs>
                <w:tab w:val="num" w:pos="349"/>
              </w:tabs>
              <w:spacing w:before="100" w:beforeAutospacing="1"/>
              <w:ind w:left="363" w:hanging="35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D16683">
            <w:pPr>
              <w:numPr>
                <w:ilvl w:val="0"/>
                <w:numId w:val="8"/>
              </w:numPr>
              <w:tabs>
                <w:tab w:val="num" w:pos="349"/>
              </w:tabs>
              <w:spacing w:before="100" w:beforeAutospacing="1"/>
              <w:ind w:left="363" w:hanging="35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D16683">
            <w:pPr>
              <w:numPr>
                <w:ilvl w:val="0"/>
                <w:numId w:val="8"/>
              </w:numPr>
              <w:tabs>
                <w:tab w:val="num" w:pos="349"/>
              </w:tabs>
              <w:spacing w:before="100" w:beforeAutospacing="1"/>
              <w:ind w:left="363" w:hanging="35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D16683">
            <w:pPr>
              <w:numPr>
                <w:ilvl w:val="0"/>
                <w:numId w:val="8"/>
              </w:numPr>
              <w:tabs>
                <w:tab w:val="num" w:pos="349"/>
              </w:tabs>
              <w:spacing w:before="100" w:beforeAutospacing="1"/>
              <w:ind w:left="363" w:hanging="3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4-6</w:t>
            </w:r>
            <w:r>
              <w:rPr>
                <w:rFonts w:hint="eastAsia"/>
                <w:sz w:val="22"/>
                <w:szCs w:val="22"/>
              </w:rPr>
              <w:t>年級體適能檢測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9"/>
              </w:numPr>
              <w:tabs>
                <w:tab w:val="num" w:pos="266"/>
              </w:tabs>
              <w:spacing w:before="100" w:beforeAutospacing="1"/>
              <w:ind w:left="277" w:hanging="24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請領辦公費、值勤費、代課鐘點費</w:t>
            </w:r>
          </w:p>
          <w:p w:rsidR="00620FC6" w:rsidRDefault="00620FC6" w:rsidP="00D16683">
            <w:pPr>
              <w:numPr>
                <w:ilvl w:val="0"/>
                <w:numId w:val="9"/>
              </w:numPr>
              <w:tabs>
                <w:tab w:val="num" w:pos="266"/>
              </w:tabs>
              <w:spacing w:before="100" w:beforeAutospacing="1"/>
              <w:ind w:left="277" w:hanging="24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繳公保、退撫金、勞健保費</w:t>
            </w:r>
          </w:p>
          <w:p w:rsidR="00620FC6" w:rsidRDefault="00620FC6" w:rsidP="00D16683">
            <w:pPr>
              <w:numPr>
                <w:ilvl w:val="0"/>
                <w:numId w:val="9"/>
              </w:numPr>
              <w:tabs>
                <w:tab w:val="num" w:pos="266"/>
              </w:tabs>
              <w:spacing w:before="100" w:beforeAutospacing="1"/>
              <w:ind w:left="277" w:hanging="24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遊戲器材安全檢查</w:t>
            </w:r>
          </w:p>
          <w:p w:rsidR="00620FC6" w:rsidRDefault="00620FC6" w:rsidP="00D16683">
            <w:pPr>
              <w:numPr>
                <w:ilvl w:val="0"/>
                <w:numId w:val="9"/>
              </w:numPr>
              <w:tabs>
                <w:tab w:val="num" w:pos="266"/>
              </w:tabs>
              <w:spacing w:before="100" w:beforeAutospacing="1"/>
              <w:ind w:left="277" w:hanging="24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飲用水水質檢測</w:t>
            </w: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五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3/10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3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16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6B4ACC">
            <w:pPr>
              <w:numPr>
                <w:ilvl w:val="1"/>
                <w:numId w:val="9"/>
              </w:numPr>
              <w:tabs>
                <w:tab w:val="clear" w:pos="1440"/>
                <w:tab w:val="num" w:pos="137"/>
              </w:tabs>
              <w:spacing w:before="100" w:beforeAutospacing="1" w:after="100" w:afterAutospacing="1"/>
              <w:ind w:left="317" w:hanging="18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教師縣內進修研習</w:t>
            </w:r>
          </w:p>
          <w:p w:rsidR="00620FC6" w:rsidRDefault="00620FC6" w:rsidP="006B4ACC">
            <w:pPr>
              <w:numPr>
                <w:ilvl w:val="1"/>
                <w:numId w:val="9"/>
              </w:numPr>
              <w:tabs>
                <w:tab w:val="clear" w:pos="1440"/>
                <w:tab w:val="num" w:pos="137"/>
              </w:tabs>
              <w:spacing w:before="100" w:beforeAutospacing="1" w:after="100" w:afterAutospacing="1"/>
              <w:ind w:left="317" w:hanging="18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國防教育</w:t>
            </w:r>
          </w:p>
          <w:p w:rsidR="00620FC6" w:rsidRDefault="00620FC6" w:rsidP="00864B73">
            <w:pPr>
              <w:spacing w:before="100" w:beforeAutospacing="1" w:after="100" w:afterAutospacing="1"/>
              <w:ind w:left="14"/>
              <w:rPr>
                <w:sz w:val="22"/>
                <w:szCs w:val="22"/>
              </w:rPr>
            </w:pP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11"/>
              </w:numPr>
              <w:tabs>
                <w:tab w:val="num" w:pos="277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Default="00620FC6" w:rsidP="00A6679A">
            <w:pPr>
              <w:numPr>
                <w:ilvl w:val="0"/>
                <w:numId w:val="11"/>
              </w:numPr>
              <w:tabs>
                <w:tab w:val="num" w:pos="277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6C0315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慶生會</w:t>
            </w:r>
            <w:r>
              <w:rPr>
                <w:sz w:val="22"/>
                <w:szCs w:val="22"/>
              </w:rPr>
              <w:t>-(1</w:t>
            </w:r>
            <w:r>
              <w:rPr>
                <w:rFonts w:hint="eastAsia"/>
                <w:sz w:val="22"/>
                <w:szCs w:val="22"/>
              </w:rPr>
              <w:t>﹑</w:t>
            </w:r>
            <w:r>
              <w:rPr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﹑</w:t>
            </w:r>
            <w:r>
              <w:rPr>
                <w:sz w:val="22"/>
                <w:szCs w:val="22"/>
              </w:rPr>
              <w:t>3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)</w:t>
            </w:r>
          </w:p>
          <w:p w:rsidR="00620FC6" w:rsidRDefault="00620FC6" w:rsidP="006C0315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家庭訪問</w:t>
            </w:r>
          </w:p>
          <w:p w:rsidR="00620FC6" w:rsidRDefault="00620FC6" w:rsidP="006C0315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6C0315">
            <w:pPr>
              <w:spacing w:line="240" w:lineRule="atLeast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6C0315">
            <w:pPr>
              <w:spacing w:line="240" w:lineRule="atLeast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rPr>
                <w:sz w:val="22"/>
                <w:szCs w:val="22"/>
              </w:rPr>
            </w:pP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六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17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3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23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教師性平教育宣導研習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13"/>
              </w:numPr>
              <w:tabs>
                <w:tab w:val="num" w:pos="263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作業簿檢閱</w:t>
            </w:r>
          </w:p>
          <w:p w:rsidR="00620FC6" w:rsidRDefault="00620FC6" w:rsidP="00A6679A">
            <w:pPr>
              <w:numPr>
                <w:ilvl w:val="0"/>
                <w:numId w:val="13"/>
              </w:numPr>
              <w:tabs>
                <w:tab w:val="num" w:pos="263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Default="00620FC6" w:rsidP="00A6679A">
            <w:pPr>
              <w:numPr>
                <w:ilvl w:val="0"/>
                <w:numId w:val="13"/>
              </w:numPr>
              <w:tabs>
                <w:tab w:val="num" w:pos="263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14"/>
              </w:numPr>
              <w:tabs>
                <w:tab w:val="num" w:pos="293"/>
              </w:tabs>
              <w:spacing w:before="100" w:beforeAutospacing="1"/>
              <w:ind w:left="307" w:hanging="29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D16683">
            <w:pPr>
              <w:numPr>
                <w:ilvl w:val="0"/>
                <w:numId w:val="14"/>
              </w:numPr>
              <w:tabs>
                <w:tab w:val="num" w:pos="293"/>
              </w:tabs>
              <w:spacing w:before="100" w:beforeAutospacing="1"/>
              <w:ind w:left="307" w:hanging="29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D16683">
            <w:pPr>
              <w:numPr>
                <w:ilvl w:val="0"/>
                <w:numId w:val="14"/>
              </w:numPr>
              <w:tabs>
                <w:tab w:val="num" w:pos="293"/>
              </w:tabs>
              <w:spacing w:before="100" w:beforeAutospacing="1"/>
              <w:ind w:left="307" w:hanging="29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D16683">
            <w:pPr>
              <w:numPr>
                <w:ilvl w:val="0"/>
                <w:numId w:val="14"/>
              </w:numPr>
              <w:tabs>
                <w:tab w:val="num" w:pos="293"/>
              </w:tabs>
              <w:spacing w:before="100" w:beforeAutospacing="1"/>
              <w:ind w:left="307" w:hanging="29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班級閱讀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15"/>
              </w:numPr>
              <w:tabs>
                <w:tab w:val="num" w:pos="294"/>
              </w:tabs>
              <w:spacing w:before="100" w:beforeAutospacing="1" w:after="100" w:afterAutospacing="1"/>
              <w:ind w:left="308" w:hanging="28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請領下月份員工薪津</w:t>
            </w: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七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24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3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30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864B73">
            <w:pPr>
              <w:spacing w:before="100" w:beforeAutospacing="1" w:after="100" w:afterAutospacing="1"/>
              <w:ind w:left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1.</w:t>
            </w:r>
            <w:r>
              <w:rPr>
                <w:rFonts w:hint="eastAsia"/>
                <w:sz w:val="22"/>
                <w:szCs w:val="22"/>
              </w:rPr>
              <w:t>教師級務及行政業務處理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17"/>
              </w:numPr>
              <w:tabs>
                <w:tab w:val="num" w:pos="263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Default="00620FC6" w:rsidP="00A6679A">
            <w:pPr>
              <w:numPr>
                <w:ilvl w:val="0"/>
                <w:numId w:val="17"/>
              </w:numPr>
              <w:tabs>
                <w:tab w:val="num" w:pos="263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18"/>
              </w:numPr>
              <w:tabs>
                <w:tab w:val="num" w:pos="251"/>
              </w:tabs>
              <w:spacing w:before="100" w:beforeAutospacing="1"/>
              <w:ind w:left="265" w:hanging="25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D16683">
            <w:pPr>
              <w:numPr>
                <w:ilvl w:val="0"/>
                <w:numId w:val="18"/>
              </w:numPr>
              <w:tabs>
                <w:tab w:val="num" w:pos="251"/>
              </w:tabs>
              <w:spacing w:before="100" w:beforeAutospacing="1"/>
              <w:ind w:left="265" w:hanging="25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D16683">
            <w:pPr>
              <w:numPr>
                <w:ilvl w:val="0"/>
                <w:numId w:val="18"/>
              </w:numPr>
              <w:tabs>
                <w:tab w:val="num" w:pos="251"/>
              </w:tabs>
              <w:spacing w:before="100" w:beforeAutospacing="1"/>
              <w:ind w:left="265" w:hanging="25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D16683">
            <w:pPr>
              <w:numPr>
                <w:ilvl w:val="0"/>
                <w:numId w:val="18"/>
              </w:numPr>
              <w:tabs>
                <w:tab w:val="num" w:pos="251"/>
              </w:tabs>
              <w:spacing w:before="100" w:beforeAutospacing="1"/>
              <w:ind w:left="265" w:hanging="25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品德教育宣導</w:t>
            </w:r>
          </w:p>
          <w:p w:rsidR="00620FC6" w:rsidRDefault="00620FC6" w:rsidP="00D16683">
            <w:pPr>
              <w:numPr>
                <w:ilvl w:val="0"/>
                <w:numId w:val="18"/>
              </w:numPr>
              <w:tabs>
                <w:tab w:val="num" w:pos="251"/>
              </w:tabs>
              <w:spacing w:before="100" w:beforeAutospacing="1"/>
              <w:ind w:left="265" w:hanging="25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游泳教學</w:t>
            </w:r>
            <w:r>
              <w:rPr>
                <w:sz w:val="22"/>
                <w:szCs w:val="22"/>
              </w:rPr>
              <w:t>4/6-5/25</w:t>
            </w:r>
            <w:r>
              <w:rPr>
                <w:rFonts w:hint="eastAsia"/>
                <w:sz w:val="22"/>
                <w:szCs w:val="22"/>
              </w:rPr>
              <w:t>八次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rPr>
                <w:sz w:val="22"/>
                <w:szCs w:val="22"/>
              </w:rPr>
            </w:pP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八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3/31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4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19"/>
              </w:numPr>
              <w:tabs>
                <w:tab w:val="num" w:pos="252"/>
              </w:tabs>
              <w:spacing w:before="100" w:beforeAutospacing="1" w:after="100" w:afterAutospacing="1"/>
              <w:ind w:left="266" w:hanging="2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人力資源系統填報</w:t>
            </w:r>
          </w:p>
          <w:p w:rsidR="00620FC6" w:rsidRDefault="00620FC6" w:rsidP="00D16683">
            <w:pPr>
              <w:numPr>
                <w:ilvl w:val="0"/>
                <w:numId w:val="19"/>
              </w:numPr>
              <w:tabs>
                <w:tab w:val="num" w:pos="252"/>
              </w:tabs>
              <w:spacing w:before="100" w:beforeAutospacing="1" w:after="100" w:afterAutospacing="1"/>
              <w:ind w:left="266" w:hanging="2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人事管理系統、薪津、調查表報送</w:t>
            </w:r>
          </w:p>
          <w:p w:rsidR="00620FC6" w:rsidRDefault="00620FC6" w:rsidP="006B4ACC">
            <w:pPr>
              <w:spacing w:before="100" w:beforeAutospacing="1" w:after="100" w:afterAutospacing="1"/>
              <w:ind w:lef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週三教師進修</w:t>
            </w:r>
            <w:r>
              <w:rPr>
                <w:sz w:val="22"/>
                <w:szCs w:val="22"/>
              </w:rPr>
              <w:t xml:space="preserve">— </w:t>
            </w:r>
            <w:r>
              <w:rPr>
                <w:rFonts w:hint="eastAsia"/>
                <w:sz w:val="22"/>
                <w:szCs w:val="22"/>
              </w:rPr>
              <w:t>校本研習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20"/>
              </w:numPr>
              <w:tabs>
                <w:tab w:val="num" w:pos="223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Default="00620FC6" w:rsidP="00A6679A">
            <w:pPr>
              <w:numPr>
                <w:ilvl w:val="0"/>
                <w:numId w:val="20"/>
              </w:numPr>
              <w:tabs>
                <w:tab w:val="num" w:pos="223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週五語文活動：國語週刊有獎徵答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21"/>
              </w:numPr>
              <w:tabs>
                <w:tab w:val="num" w:pos="222"/>
              </w:tabs>
              <w:spacing w:before="100" w:beforeAutospacing="1"/>
              <w:ind w:left="249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法治教育</w:t>
            </w:r>
          </w:p>
          <w:p w:rsidR="00620FC6" w:rsidRDefault="00620FC6" w:rsidP="00D16683">
            <w:pPr>
              <w:numPr>
                <w:ilvl w:val="0"/>
                <w:numId w:val="21"/>
              </w:numPr>
              <w:tabs>
                <w:tab w:val="num" w:pos="222"/>
              </w:tabs>
              <w:spacing w:before="100" w:beforeAutospacing="1"/>
              <w:ind w:left="249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D16683">
            <w:pPr>
              <w:numPr>
                <w:ilvl w:val="0"/>
                <w:numId w:val="21"/>
              </w:numPr>
              <w:tabs>
                <w:tab w:val="num" w:pos="222"/>
              </w:tabs>
              <w:spacing w:before="100" w:beforeAutospacing="1"/>
              <w:ind w:left="249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D16683">
            <w:pPr>
              <w:numPr>
                <w:ilvl w:val="0"/>
                <w:numId w:val="21"/>
              </w:numPr>
              <w:tabs>
                <w:tab w:val="num" w:pos="222"/>
              </w:tabs>
              <w:spacing w:before="100" w:beforeAutospacing="1"/>
              <w:ind w:left="249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22"/>
              </w:numPr>
              <w:tabs>
                <w:tab w:val="num" w:pos="279"/>
              </w:tabs>
              <w:spacing w:before="100" w:beforeAutospacing="1" w:after="100" w:afterAutospacing="1"/>
              <w:ind w:left="293" w:hanging="28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請領辦公費、值勤費、代課鐘點費</w:t>
            </w:r>
          </w:p>
          <w:p w:rsidR="00620FC6" w:rsidRDefault="00620FC6" w:rsidP="00D16683">
            <w:pPr>
              <w:numPr>
                <w:ilvl w:val="0"/>
                <w:numId w:val="22"/>
              </w:numPr>
              <w:tabs>
                <w:tab w:val="num" w:pos="279"/>
              </w:tabs>
              <w:spacing w:before="100" w:beforeAutospacing="1" w:after="100" w:afterAutospacing="1"/>
              <w:ind w:left="293" w:hanging="28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繳公保、退撫金、勞健保費</w:t>
            </w:r>
          </w:p>
          <w:p w:rsidR="00620FC6" w:rsidRDefault="00620FC6" w:rsidP="00D16683">
            <w:pPr>
              <w:numPr>
                <w:ilvl w:val="0"/>
                <w:numId w:val="22"/>
              </w:numPr>
              <w:tabs>
                <w:tab w:val="num" w:pos="279"/>
              </w:tabs>
              <w:spacing w:before="100" w:beforeAutospacing="1" w:after="100" w:afterAutospacing="1"/>
              <w:ind w:left="293" w:hanging="28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遊戲器材安全檢查</w:t>
            </w: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九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4/7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4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13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1. </w:t>
            </w:r>
            <w:r>
              <w:rPr>
                <w:rFonts w:hint="eastAsia"/>
                <w:sz w:val="22"/>
                <w:szCs w:val="22"/>
              </w:rPr>
              <w:t>教師完成評量卷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23"/>
              </w:numPr>
              <w:tabs>
                <w:tab w:val="num" w:pos="20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Default="00620FC6" w:rsidP="00A6679A">
            <w:pPr>
              <w:numPr>
                <w:ilvl w:val="0"/>
                <w:numId w:val="23"/>
              </w:numPr>
              <w:tabs>
                <w:tab w:val="num" w:pos="20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編印試卷</w:t>
            </w:r>
          </w:p>
          <w:p w:rsidR="00620FC6" w:rsidRDefault="00620FC6" w:rsidP="00A6679A">
            <w:pPr>
              <w:numPr>
                <w:ilvl w:val="0"/>
                <w:numId w:val="23"/>
              </w:numPr>
              <w:tabs>
                <w:tab w:val="num" w:pos="20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第一次國語文闖關</w:t>
            </w:r>
          </w:p>
          <w:p w:rsidR="00620FC6" w:rsidRDefault="00620FC6" w:rsidP="00BA75CE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24"/>
              </w:numPr>
              <w:tabs>
                <w:tab w:val="num" w:pos="236"/>
              </w:tabs>
              <w:spacing w:before="100" w:beforeAutospacing="1"/>
              <w:ind w:left="250" w:hanging="23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D16683">
            <w:pPr>
              <w:numPr>
                <w:ilvl w:val="0"/>
                <w:numId w:val="24"/>
              </w:numPr>
              <w:tabs>
                <w:tab w:val="num" w:pos="236"/>
              </w:tabs>
              <w:spacing w:before="100" w:beforeAutospacing="1"/>
              <w:ind w:left="250" w:hanging="23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D16683">
            <w:pPr>
              <w:numPr>
                <w:ilvl w:val="0"/>
                <w:numId w:val="24"/>
              </w:numPr>
              <w:tabs>
                <w:tab w:val="num" w:pos="236"/>
              </w:tabs>
              <w:spacing w:before="100" w:beforeAutospacing="1"/>
              <w:ind w:left="250" w:hanging="23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D16683">
            <w:pPr>
              <w:numPr>
                <w:ilvl w:val="0"/>
                <w:numId w:val="24"/>
              </w:numPr>
              <w:tabs>
                <w:tab w:val="num" w:pos="236"/>
              </w:tabs>
              <w:spacing w:before="100" w:beforeAutospacing="1"/>
              <w:ind w:left="250" w:hanging="23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游泳教學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rPr>
                <w:sz w:val="22"/>
                <w:szCs w:val="22"/>
              </w:rPr>
            </w:pP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4/14-4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20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864B73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評量週</w:t>
            </w:r>
          </w:p>
          <w:p w:rsidR="00620FC6" w:rsidRDefault="00620FC6" w:rsidP="005269C8">
            <w:pPr>
              <w:spacing w:before="100" w:beforeAutospacing="1" w:after="100" w:afterAutospacing="1"/>
              <w:ind w:left="55"/>
              <w:rPr>
                <w:sz w:val="22"/>
                <w:szCs w:val="22"/>
              </w:rPr>
            </w:pP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26"/>
              </w:numPr>
              <w:tabs>
                <w:tab w:val="num" w:pos="27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Default="00620FC6" w:rsidP="00A6679A">
            <w:pPr>
              <w:numPr>
                <w:ilvl w:val="0"/>
                <w:numId w:val="26"/>
              </w:numPr>
              <w:tabs>
                <w:tab w:val="num" w:pos="27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週五語文活動：暫停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27"/>
              </w:numPr>
              <w:tabs>
                <w:tab w:val="num" w:pos="278"/>
              </w:tabs>
              <w:spacing w:before="100" w:beforeAutospacing="1"/>
              <w:ind w:left="292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家庭訪問</w:t>
            </w:r>
          </w:p>
          <w:p w:rsidR="00620FC6" w:rsidRDefault="00620FC6" w:rsidP="00D16683">
            <w:pPr>
              <w:numPr>
                <w:ilvl w:val="0"/>
                <w:numId w:val="27"/>
              </w:numPr>
              <w:tabs>
                <w:tab w:val="num" w:pos="278"/>
              </w:tabs>
              <w:spacing w:before="100" w:beforeAutospacing="1"/>
              <w:ind w:left="292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D16683">
            <w:pPr>
              <w:numPr>
                <w:ilvl w:val="0"/>
                <w:numId w:val="27"/>
              </w:numPr>
              <w:tabs>
                <w:tab w:val="num" w:pos="278"/>
              </w:tabs>
              <w:spacing w:before="100" w:beforeAutospacing="1"/>
              <w:ind w:left="292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D16683">
            <w:pPr>
              <w:numPr>
                <w:ilvl w:val="0"/>
                <w:numId w:val="27"/>
              </w:numPr>
              <w:tabs>
                <w:tab w:val="num" w:pos="278"/>
              </w:tabs>
              <w:spacing w:before="100" w:beforeAutospacing="1"/>
              <w:ind w:left="292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D16683">
            <w:pPr>
              <w:numPr>
                <w:ilvl w:val="0"/>
                <w:numId w:val="27"/>
              </w:numPr>
              <w:tabs>
                <w:tab w:val="num" w:pos="278"/>
              </w:tabs>
              <w:spacing w:before="100" w:beforeAutospacing="1"/>
              <w:ind w:left="292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班級閱讀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28"/>
              </w:numPr>
              <w:tabs>
                <w:tab w:val="num" w:pos="293"/>
              </w:tabs>
              <w:spacing w:before="100" w:beforeAutospacing="1" w:after="100" w:afterAutospacing="1"/>
              <w:ind w:left="293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請領下月份員工薪津</w:t>
            </w: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十一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21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4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27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864B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週三教師進修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教導處</w:t>
            </w:r>
          </w:p>
          <w:p w:rsidR="00620FC6" w:rsidRDefault="00620FC6" w:rsidP="00D435F3">
            <w:pPr>
              <w:spacing w:before="100" w:beforeAutospacing="1" w:after="100" w:afterAutospacing="1"/>
              <w:ind w:left="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2.4/23</w:t>
            </w:r>
            <w:r>
              <w:rPr>
                <w:rFonts w:hint="eastAsia"/>
                <w:sz w:val="22"/>
                <w:szCs w:val="22"/>
              </w:rPr>
              <w:t>世界閱讀日</w:t>
            </w:r>
          </w:p>
          <w:p w:rsidR="00620FC6" w:rsidRDefault="00620FC6" w:rsidP="00864B73">
            <w:pPr>
              <w:rPr>
                <w:sz w:val="22"/>
                <w:szCs w:val="22"/>
              </w:rPr>
            </w:pP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29"/>
              </w:numPr>
              <w:tabs>
                <w:tab w:val="num" w:pos="293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Default="00620FC6" w:rsidP="00A6679A">
            <w:pPr>
              <w:numPr>
                <w:ilvl w:val="0"/>
                <w:numId w:val="29"/>
              </w:numPr>
              <w:tabs>
                <w:tab w:val="num" w:pos="293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</w:t>
            </w:r>
            <w:r w:rsidRPr="00BA75CE">
              <w:rPr>
                <w:rFonts w:hint="eastAsia"/>
                <w:sz w:val="22"/>
                <w:szCs w:val="22"/>
              </w:rPr>
              <w:t>閱讀理解技巧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30"/>
              </w:numPr>
              <w:tabs>
                <w:tab w:val="num" w:pos="264"/>
              </w:tabs>
              <w:spacing w:before="100" w:beforeAutospacing="1"/>
              <w:ind w:left="292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D16683">
            <w:pPr>
              <w:numPr>
                <w:ilvl w:val="0"/>
                <w:numId w:val="30"/>
              </w:numPr>
              <w:tabs>
                <w:tab w:val="num" w:pos="264"/>
              </w:tabs>
              <w:spacing w:before="100" w:beforeAutospacing="1"/>
              <w:ind w:left="292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D16683">
            <w:pPr>
              <w:numPr>
                <w:ilvl w:val="0"/>
                <w:numId w:val="30"/>
              </w:numPr>
              <w:tabs>
                <w:tab w:val="num" w:pos="264"/>
              </w:tabs>
              <w:spacing w:before="100" w:beforeAutospacing="1"/>
              <w:ind w:left="292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D16683">
            <w:pPr>
              <w:numPr>
                <w:ilvl w:val="0"/>
                <w:numId w:val="30"/>
              </w:numPr>
              <w:tabs>
                <w:tab w:val="num" w:pos="264"/>
              </w:tabs>
              <w:spacing w:before="100" w:beforeAutospacing="1"/>
              <w:ind w:left="292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校外教學活動</w:t>
            </w:r>
          </w:p>
          <w:p w:rsidR="00620FC6" w:rsidRDefault="00620FC6" w:rsidP="00D16683">
            <w:pPr>
              <w:numPr>
                <w:ilvl w:val="0"/>
                <w:numId w:val="30"/>
              </w:numPr>
              <w:tabs>
                <w:tab w:val="num" w:pos="264"/>
              </w:tabs>
              <w:spacing w:before="100" w:beforeAutospacing="1"/>
              <w:ind w:left="292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性別平等教育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輔導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31"/>
              </w:numPr>
              <w:tabs>
                <w:tab w:val="num" w:pos="307"/>
              </w:tabs>
              <w:spacing w:before="100" w:beforeAutospacing="1" w:after="100" w:afterAutospacing="1"/>
              <w:ind w:hanging="70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校園美化綠化</w:t>
            </w:r>
          </w:p>
        </w:tc>
      </w:tr>
      <w:tr w:rsidR="00620FC6" w:rsidTr="009D7E41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十二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4/28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4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32"/>
              </w:numPr>
              <w:tabs>
                <w:tab w:val="num" w:pos="307"/>
              </w:tabs>
              <w:spacing w:before="100" w:beforeAutospacing="1" w:after="100" w:afterAutospacing="1"/>
              <w:ind w:left="335" w:hanging="30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人事管理系統、薪津、調查表報送</w:t>
            </w:r>
          </w:p>
          <w:p w:rsidR="00620FC6" w:rsidRDefault="00620FC6" w:rsidP="00D435F3">
            <w:pPr>
              <w:numPr>
                <w:ilvl w:val="0"/>
                <w:numId w:val="32"/>
              </w:numPr>
              <w:tabs>
                <w:tab w:val="num" w:pos="307"/>
              </w:tabs>
              <w:spacing w:before="100" w:beforeAutospacing="1" w:after="100" w:afterAutospacing="1"/>
              <w:ind w:left="335" w:hanging="30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教師縣內研習進修</w:t>
            </w:r>
            <w:r>
              <w:rPr>
                <w:sz w:val="22"/>
                <w:szCs w:val="22"/>
              </w:rPr>
              <w:t>-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7F341F" w:rsidRDefault="00620FC6" w:rsidP="00A6679A">
            <w:pPr>
              <w:ind w:left="120" w:hangingChars="50" w:hanging="120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34"/>
              </w:numPr>
              <w:tabs>
                <w:tab w:val="num" w:pos="250"/>
              </w:tabs>
              <w:spacing w:before="100" w:beforeAutospacing="1"/>
              <w:ind w:left="264" w:hanging="22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D16683">
            <w:pPr>
              <w:numPr>
                <w:ilvl w:val="0"/>
                <w:numId w:val="34"/>
              </w:numPr>
              <w:tabs>
                <w:tab w:val="num" w:pos="250"/>
              </w:tabs>
              <w:spacing w:before="100" w:beforeAutospacing="1"/>
              <w:ind w:left="264" w:hanging="22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D16683">
            <w:pPr>
              <w:numPr>
                <w:ilvl w:val="0"/>
                <w:numId w:val="34"/>
              </w:numPr>
              <w:tabs>
                <w:tab w:val="num" w:pos="250"/>
              </w:tabs>
              <w:spacing w:before="100" w:beforeAutospacing="1"/>
              <w:ind w:left="264" w:hanging="22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D16683">
            <w:pPr>
              <w:numPr>
                <w:ilvl w:val="0"/>
                <w:numId w:val="34"/>
              </w:numPr>
              <w:tabs>
                <w:tab w:val="num" w:pos="250"/>
              </w:tabs>
              <w:spacing w:before="100" w:beforeAutospacing="1"/>
              <w:ind w:left="264" w:hanging="22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實施游泳教學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rPr>
                <w:sz w:val="22"/>
                <w:szCs w:val="22"/>
              </w:rPr>
            </w:pP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十三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5/5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11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50EB9">
            <w:pPr>
              <w:spacing w:before="100" w:beforeAutospacing="1" w:after="100" w:afterAutospacing="1"/>
              <w:ind w:leftChars="-1" w:left="-2" w:firstLineChars="45" w:firstLine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人力資源系統填報</w:t>
            </w:r>
          </w:p>
          <w:p w:rsidR="00620FC6" w:rsidRDefault="00620FC6" w:rsidP="005069BD">
            <w:pPr>
              <w:ind w:leftChars="40" w:left="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>
              <w:rPr>
                <w:rFonts w:hint="eastAsia"/>
                <w:sz w:val="22"/>
                <w:szCs w:val="22"/>
              </w:rPr>
              <w:t>週三教師進修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校本研習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35"/>
              </w:numPr>
              <w:tabs>
                <w:tab w:val="num" w:pos="23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作業簿檢閱</w:t>
            </w:r>
          </w:p>
          <w:p w:rsidR="00620FC6" w:rsidRDefault="00620FC6" w:rsidP="00A6679A">
            <w:pPr>
              <w:numPr>
                <w:ilvl w:val="0"/>
                <w:numId w:val="35"/>
              </w:numPr>
              <w:tabs>
                <w:tab w:val="num" w:pos="23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Default="00620FC6" w:rsidP="00A6679A">
            <w:pPr>
              <w:numPr>
                <w:ilvl w:val="0"/>
                <w:numId w:val="35"/>
              </w:numPr>
              <w:tabs>
                <w:tab w:val="num" w:pos="23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36"/>
              </w:numPr>
              <w:tabs>
                <w:tab w:val="num" w:pos="236"/>
              </w:tabs>
              <w:spacing w:before="100" w:beforeAutospacing="1"/>
              <w:ind w:left="249" w:hanging="22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D16683">
            <w:pPr>
              <w:numPr>
                <w:ilvl w:val="0"/>
                <w:numId w:val="36"/>
              </w:numPr>
              <w:tabs>
                <w:tab w:val="num" w:pos="236"/>
              </w:tabs>
              <w:spacing w:before="100" w:beforeAutospacing="1"/>
              <w:ind w:left="249" w:hanging="22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D16683">
            <w:pPr>
              <w:numPr>
                <w:ilvl w:val="0"/>
                <w:numId w:val="36"/>
              </w:numPr>
              <w:tabs>
                <w:tab w:val="num" w:pos="236"/>
              </w:tabs>
              <w:spacing w:before="100" w:beforeAutospacing="1"/>
              <w:ind w:left="249" w:hanging="22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D16683">
            <w:pPr>
              <w:numPr>
                <w:ilvl w:val="0"/>
                <w:numId w:val="36"/>
              </w:numPr>
              <w:tabs>
                <w:tab w:val="num" w:pos="236"/>
              </w:tabs>
              <w:spacing w:before="100" w:beforeAutospacing="1"/>
              <w:ind w:left="249" w:hanging="22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業務宣導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教導處</w:t>
            </w:r>
          </w:p>
          <w:p w:rsidR="00620FC6" w:rsidRDefault="00620FC6" w:rsidP="00D16683">
            <w:pPr>
              <w:numPr>
                <w:ilvl w:val="0"/>
                <w:numId w:val="36"/>
              </w:numPr>
              <w:tabs>
                <w:tab w:val="num" w:pos="236"/>
              </w:tabs>
              <w:spacing w:before="100" w:beforeAutospacing="1"/>
              <w:ind w:left="249" w:hanging="22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實施游泳教學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37"/>
              </w:numPr>
              <w:tabs>
                <w:tab w:val="num" w:pos="279"/>
              </w:tabs>
              <w:spacing w:before="100" w:beforeAutospacing="1"/>
              <w:ind w:left="289" w:hanging="24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請領辦公費、值勤費、代課鐘點費</w:t>
            </w:r>
          </w:p>
          <w:p w:rsidR="00620FC6" w:rsidRDefault="00620FC6" w:rsidP="00D16683">
            <w:pPr>
              <w:numPr>
                <w:ilvl w:val="0"/>
                <w:numId w:val="37"/>
              </w:numPr>
              <w:tabs>
                <w:tab w:val="num" w:pos="279"/>
              </w:tabs>
              <w:spacing w:before="100" w:beforeAutospacing="1"/>
              <w:ind w:left="289" w:hanging="24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繳公保、退撫金、勞健保費</w:t>
            </w:r>
          </w:p>
          <w:p w:rsidR="00620FC6" w:rsidRDefault="00620FC6" w:rsidP="00D16683">
            <w:pPr>
              <w:numPr>
                <w:ilvl w:val="0"/>
                <w:numId w:val="37"/>
              </w:numPr>
              <w:tabs>
                <w:tab w:val="num" w:pos="279"/>
              </w:tabs>
              <w:spacing w:before="100" w:beforeAutospacing="1"/>
              <w:ind w:left="289" w:hanging="24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遊戲器材安全檢查</w:t>
            </w: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十四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5/12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5/18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B0775A">
            <w:pPr>
              <w:ind w:left="211" w:hangingChars="96" w:hanging="2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 </w:t>
            </w:r>
            <w:r>
              <w:rPr>
                <w:rFonts w:hint="eastAsia"/>
                <w:sz w:val="22"/>
                <w:szCs w:val="22"/>
              </w:rPr>
              <w:t>週三教師進修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校本研習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38"/>
              </w:numPr>
              <w:tabs>
                <w:tab w:val="num" w:pos="265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Default="00620FC6" w:rsidP="00A6679A">
            <w:pPr>
              <w:numPr>
                <w:ilvl w:val="0"/>
                <w:numId w:val="38"/>
              </w:numPr>
              <w:tabs>
                <w:tab w:val="num" w:pos="265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39"/>
              </w:numPr>
              <w:tabs>
                <w:tab w:val="num" w:pos="292"/>
              </w:tabs>
              <w:spacing w:before="100" w:beforeAutospacing="1"/>
              <w:ind w:left="289" w:hanging="27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D16683">
            <w:pPr>
              <w:numPr>
                <w:ilvl w:val="0"/>
                <w:numId w:val="39"/>
              </w:numPr>
              <w:tabs>
                <w:tab w:val="num" w:pos="292"/>
              </w:tabs>
              <w:spacing w:before="100" w:beforeAutospacing="1"/>
              <w:ind w:left="289" w:hanging="27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1130B0">
            <w:pPr>
              <w:tabs>
                <w:tab w:val="left" w:pos="186"/>
              </w:tabs>
              <w:spacing w:before="100" w:before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1130B0">
            <w:pPr>
              <w:spacing w:before="100" w:before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4..</w:t>
            </w:r>
            <w:r>
              <w:rPr>
                <w:rFonts w:hint="eastAsia"/>
                <w:sz w:val="22"/>
                <w:szCs w:val="22"/>
              </w:rPr>
              <w:t>級會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午餐教育</w:t>
            </w:r>
            <w:r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如何吃得安全又健康</w:t>
            </w:r>
          </w:p>
          <w:p w:rsidR="00620FC6" w:rsidRDefault="00620FC6" w:rsidP="001130B0">
            <w:pPr>
              <w:spacing w:before="100" w:before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  <w:r>
              <w:rPr>
                <w:rFonts w:hint="eastAsia"/>
                <w:sz w:val="22"/>
                <w:szCs w:val="22"/>
              </w:rPr>
              <w:t>實施游泳教學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rPr>
                <w:sz w:val="22"/>
                <w:szCs w:val="22"/>
              </w:rPr>
            </w:pP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十五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19-5/25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40"/>
              </w:numPr>
              <w:tabs>
                <w:tab w:val="num" w:pos="265"/>
              </w:tabs>
              <w:spacing w:before="100" w:beforeAutospacing="1" w:after="100" w:afterAutospacing="1"/>
              <w:ind w:left="307" w:hanging="32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師康活動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41"/>
              </w:numPr>
              <w:tabs>
                <w:tab w:val="num" w:pos="27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Default="00620FC6" w:rsidP="00A6679A">
            <w:pPr>
              <w:numPr>
                <w:ilvl w:val="0"/>
                <w:numId w:val="41"/>
              </w:numPr>
              <w:tabs>
                <w:tab w:val="num" w:pos="27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  <w:p w:rsidR="00620FC6" w:rsidRDefault="00620FC6" w:rsidP="00A6679A">
            <w:pPr>
              <w:numPr>
                <w:ilvl w:val="0"/>
                <w:numId w:val="41"/>
              </w:numPr>
              <w:tabs>
                <w:tab w:val="num" w:pos="27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作業簿檢閱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42"/>
              </w:numPr>
              <w:tabs>
                <w:tab w:val="num" w:pos="250"/>
              </w:tabs>
              <w:spacing w:before="100" w:beforeAutospacing="1"/>
              <w:ind w:left="260" w:hanging="24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班級時間</w:t>
            </w:r>
            <w:r>
              <w:rPr>
                <w:sz w:val="22"/>
                <w:szCs w:val="22"/>
              </w:rPr>
              <w:t>:</w:t>
            </w:r>
            <w:r>
              <w:rPr>
                <w:rFonts w:hint="eastAsia"/>
                <w:sz w:val="22"/>
                <w:szCs w:val="22"/>
              </w:rPr>
              <w:t>畢業典禮</w:t>
            </w:r>
          </w:p>
          <w:p w:rsidR="00620FC6" w:rsidRDefault="00620FC6" w:rsidP="00D16683">
            <w:pPr>
              <w:numPr>
                <w:ilvl w:val="0"/>
                <w:numId w:val="42"/>
              </w:numPr>
              <w:tabs>
                <w:tab w:val="num" w:pos="250"/>
              </w:tabs>
              <w:spacing w:before="100" w:beforeAutospacing="1"/>
              <w:ind w:left="260" w:hanging="24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D16683">
            <w:pPr>
              <w:numPr>
                <w:ilvl w:val="0"/>
                <w:numId w:val="42"/>
              </w:numPr>
              <w:tabs>
                <w:tab w:val="num" w:pos="250"/>
              </w:tabs>
              <w:spacing w:before="100" w:beforeAutospacing="1"/>
              <w:ind w:left="260" w:hanging="24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D16683">
            <w:pPr>
              <w:numPr>
                <w:ilvl w:val="0"/>
                <w:numId w:val="42"/>
              </w:numPr>
              <w:tabs>
                <w:tab w:val="num" w:pos="250"/>
              </w:tabs>
              <w:spacing w:before="100" w:beforeAutospacing="1"/>
              <w:ind w:left="260" w:hanging="24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D16683">
            <w:pPr>
              <w:numPr>
                <w:ilvl w:val="0"/>
                <w:numId w:val="42"/>
              </w:numPr>
              <w:tabs>
                <w:tab w:val="num" w:pos="250"/>
              </w:tabs>
              <w:spacing w:before="100" w:beforeAutospacing="1"/>
              <w:ind w:left="260" w:hanging="24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實施游泳教學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43"/>
              </w:numPr>
              <w:tabs>
                <w:tab w:val="num" w:pos="251"/>
              </w:tabs>
              <w:spacing w:before="100" w:beforeAutospacing="1" w:after="100" w:afterAutospacing="1"/>
              <w:ind w:left="279" w:hanging="25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請領下月份員工薪津</w:t>
            </w: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十六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5/26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6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1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44"/>
              </w:numPr>
              <w:tabs>
                <w:tab w:val="num" w:pos="237"/>
              </w:tabs>
              <w:spacing w:before="100" w:beforeAutospacing="1" w:after="100" w:afterAutospacing="1"/>
              <w:ind w:left="265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人力資源系統填報</w:t>
            </w:r>
          </w:p>
          <w:p w:rsidR="00620FC6" w:rsidRDefault="00620FC6" w:rsidP="00D16683">
            <w:pPr>
              <w:numPr>
                <w:ilvl w:val="0"/>
                <w:numId w:val="44"/>
              </w:numPr>
              <w:tabs>
                <w:tab w:val="num" w:pos="237"/>
              </w:tabs>
              <w:spacing w:before="100" w:beforeAutospacing="1" w:after="100" w:afterAutospacing="1"/>
              <w:ind w:left="265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人事管理系統、薪津、調查表報送</w:t>
            </w:r>
          </w:p>
          <w:p w:rsidR="00620FC6" w:rsidRDefault="00620FC6" w:rsidP="00A52869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教師縣內進修研習</w:t>
            </w:r>
            <w:r>
              <w:rPr>
                <w:sz w:val="22"/>
                <w:szCs w:val="22"/>
              </w:rPr>
              <w:t>-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45"/>
              </w:numPr>
              <w:tabs>
                <w:tab w:val="num" w:pos="27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Default="00620FC6" w:rsidP="00A6679A">
            <w:pPr>
              <w:numPr>
                <w:ilvl w:val="0"/>
                <w:numId w:val="45"/>
              </w:numPr>
              <w:tabs>
                <w:tab w:val="num" w:pos="27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  <w:p w:rsidR="00620FC6" w:rsidRDefault="00620FC6" w:rsidP="00A6679A">
            <w:pPr>
              <w:numPr>
                <w:ilvl w:val="0"/>
                <w:numId w:val="45"/>
              </w:numPr>
              <w:tabs>
                <w:tab w:val="num" w:pos="279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作業簿檢閱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46"/>
              </w:numPr>
              <w:tabs>
                <w:tab w:val="num" w:pos="265"/>
              </w:tabs>
              <w:spacing w:before="100" w:beforeAutospacing="1"/>
              <w:ind w:left="264" w:hanging="22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D16683">
            <w:pPr>
              <w:numPr>
                <w:ilvl w:val="0"/>
                <w:numId w:val="46"/>
              </w:numPr>
              <w:tabs>
                <w:tab w:val="num" w:pos="265"/>
              </w:tabs>
              <w:spacing w:before="100" w:beforeAutospacing="1"/>
              <w:ind w:left="264" w:hanging="22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D16683">
            <w:pPr>
              <w:numPr>
                <w:ilvl w:val="0"/>
                <w:numId w:val="46"/>
              </w:numPr>
              <w:tabs>
                <w:tab w:val="num" w:pos="265"/>
              </w:tabs>
              <w:spacing w:before="100" w:beforeAutospacing="1"/>
              <w:ind w:left="264" w:hanging="22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D16683">
            <w:pPr>
              <w:numPr>
                <w:ilvl w:val="0"/>
                <w:numId w:val="46"/>
              </w:numPr>
              <w:tabs>
                <w:tab w:val="num" w:pos="265"/>
              </w:tabs>
              <w:spacing w:before="100" w:beforeAutospacing="1"/>
              <w:ind w:left="264" w:hanging="22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慶生會</w:t>
            </w:r>
            <w:r>
              <w:rPr>
                <w:sz w:val="22"/>
                <w:szCs w:val="22"/>
              </w:rPr>
              <w:t>-(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>
                <w:rPr>
                  <w:sz w:val="22"/>
                  <w:szCs w:val="22"/>
                </w:rPr>
                <w:t>4.5.6</w:t>
              </w:r>
            </w:smartTag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)</w:t>
            </w:r>
          </w:p>
          <w:p w:rsidR="00620FC6" w:rsidRDefault="00620FC6" w:rsidP="00D16683">
            <w:pPr>
              <w:numPr>
                <w:ilvl w:val="0"/>
                <w:numId w:val="46"/>
              </w:numPr>
              <w:tabs>
                <w:tab w:val="num" w:pos="265"/>
              </w:tabs>
              <w:spacing w:before="100" w:beforeAutospacing="1"/>
              <w:ind w:left="264" w:hanging="22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實施游泳教學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rPr>
                <w:sz w:val="22"/>
                <w:szCs w:val="22"/>
              </w:rPr>
            </w:pP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十七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2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6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8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6F7A71">
            <w:pPr>
              <w:ind w:left="211" w:hangingChars="96" w:hanging="2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 </w:t>
            </w:r>
            <w:r>
              <w:rPr>
                <w:rFonts w:hint="eastAsia"/>
                <w:sz w:val="22"/>
                <w:szCs w:val="22"/>
              </w:rPr>
              <w:t>教師級務與行政事務處理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47"/>
              </w:numPr>
              <w:tabs>
                <w:tab w:val="num" w:pos="293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作業簿檢閱</w:t>
            </w:r>
          </w:p>
          <w:p w:rsidR="00620FC6" w:rsidRDefault="00620FC6" w:rsidP="00A6679A">
            <w:pPr>
              <w:numPr>
                <w:ilvl w:val="0"/>
                <w:numId w:val="47"/>
              </w:numPr>
              <w:tabs>
                <w:tab w:val="num" w:pos="293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Default="00620FC6" w:rsidP="00BA75CE">
            <w:pPr>
              <w:numPr>
                <w:ilvl w:val="0"/>
                <w:numId w:val="47"/>
              </w:numPr>
              <w:tabs>
                <w:tab w:val="num" w:pos="293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編印試卷</w:t>
            </w:r>
          </w:p>
          <w:p w:rsidR="00620FC6" w:rsidRDefault="00620FC6" w:rsidP="004D0FFB">
            <w:pPr>
              <w:spacing w:before="100" w:beforeAutospacing="1" w:after="100" w:afterAutospacing="1"/>
              <w:ind w:left="154" w:hangingChars="70" w:hanging="1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rFonts w:hint="eastAsia"/>
                <w:sz w:val="22"/>
                <w:szCs w:val="22"/>
              </w:rPr>
              <w:t>週五語文活動：</w:t>
            </w:r>
            <w:r w:rsidRPr="00A6679A">
              <w:rPr>
                <w:rFonts w:hint="eastAsia"/>
                <w:sz w:val="22"/>
                <w:szCs w:val="22"/>
              </w:rPr>
              <w:t>國語週刊有獎徵答活動</w:t>
            </w:r>
          </w:p>
          <w:p w:rsidR="00620FC6" w:rsidRDefault="00620FC6" w:rsidP="00BA75CE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48"/>
              </w:numPr>
              <w:tabs>
                <w:tab w:val="num" w:pos="292"/>
              </w:tabs>
              <w:spacing w:before="100" w:beforeAutospacing="1"/>
              <w:ind w:left="292" w:hanging="25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D16683">
            <w:pPr>
              <w:numPr>
                <w:ilvl w:val="0"/>
                <w:numId w:val="48"/>
              </w:numPr>
              <w:tabs>
                <w:tab w:val="num" w:pos="292"/>
              </w:tabs>
              <w:spacing w:before="100" w:beforeAutospacing="1"/>
              <w:ind w:left="292" w:hanging="25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D16683">
            <w:pPr>
              <w:numPr>
                <w:ilvl w:val="0"/>
                <w:numId w:val="48"/>
              </w:numPr>
              <w:tabs>
                <w:tab w:val="num" w:pos="292"/>
              </w:tabs>
              <w:spacing w:before="100" w:beforeAutospacing="1"/>
              <w:ind w:left="292" w:hanging="25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D16683">
            <w:pPr>
              <w:numPr>
                <w:ilvl w:val="0"/>
                <w:numId w:val="48"/>
              </w:numPr>
              <w:tabs>
                <w:tab w:val="num" w:pos="292"/>
              </w:tabs>
              <w:spacing w:before="100" w:beforeAutospacing="1"/>
              <w:ind w:left="292" w:hanging="25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業務宣導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訓導組</w:t>
            </w:r>
          </w:p>
          <w:p w:rsidR="00620FC6" w:rsidRDefault="00620FC6" w:rsidP="00D16683">
            <w:pPr>
              <w:numPr>
                <w:ilvl w:val="0"/>
                <w:numId w:val="48"/>
              </w:numPr>
              <w:tabs>
                <w:tab w:val="num" w:pos="292"/>
              </w:tabs>
              <w:spacing w:before="100" w:beforeAutospacing="1"/>
              <w:ind w:left="292" w:hanging="25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實施游泳教學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49"/>
              </w:numPr>
              <w:tabs>
                <w:tab w:val="num" w:pos="237"/>
              </w:tabs>
              <w:spacing w:before="100" w:beforeAutospacing="1"/>
              <w:ind w:left="255" w:hanging="22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請領辦公費、值勤費、代課鐘點費</w:t>
            </w:r>
          </w:p>
          <w:p w:rsidR="00620FC6" w:rsidRDefault="00620FC6" w:rsidP="00D16683">
            <w:pPr>
              <w:numPr>
                <w:ilvl w:val="0"/>
                <w:numId w:val="49"/>
              </w:numPr>
              <w:tabs>
                <w:tab w:val="num" w:pos="237"/>
              </w:tabs>
              <w:spacing w:before="100" w:beforeAutospacing="1"/>
              <w:ind w:left="255" w:hanging="22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繳公保、退撫金、勞健保費</w:t>
            </w:r>
          </w:p>
          <w:p w:rsidR="00620FC6" w:rsidRDefault="00620FC6" w:rsidP="00D16683">
            <w:pPr>
              <w:numPr>
                <w:ilvl w:val="0"/>
                <w:numId w:val="49"/>
              </w:numPr>
              <w:tabs>
                <w:tab w:val="num" w:pos="237"/>
              </w:tabs>
              <w:spacing w:before="100" w:beforeAutospacing="1"/>
              <w:ind w:left="255" w:hanging="22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遊戲器材安全檢查</w:t>
            </w:r>
          </w:p>
          <w:p w:rsidR="00620FC6" w:rsidRDefault="00620FC6" w:rsidP="00D16683">
            <w:pPr>
              <w:numPr>
                <w:ilvl w:val="0"/>
                <w:numId w:val="49"/>
              </w:numPr>
              <w:tabs>
                <w:tab w:val="num" w:pos="237"/>
              </w:tabs>
              <w:spacing w:before="100" w:beforeAutospacing="1"/>
              <w:ind w:left="255" w:hanging="22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飲用水水質檢測</w:t>
            </w: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十八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Pr="00B9438C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6/9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6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15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D435F3">
            <w:pPr>
              <w:spacing w:before="100" w:beforeAutospacing="1" w:after="100" w:afterAutospacing="1"/>
              <w:ind w:leftChars="41" w:left="457" w:hangingChars="163" w:hanging="3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</w:t>
            </w:r>
            <w:r>
              <w:rPr>
                <w:rFonts w:hint="eastAsia"/>
                <w:sz w:val="22"/>
                <w:szCs w:val="22"/>
              </w:rPr>
              <w:t>憂鬱自傷防治宣導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校長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numPr>
                <w:ilvl w:val="0"/>
                <w:numId w:val="51"/>
              </w:numPr>
              <w:tabs>
                <w:tab w:val="num" w:pos="307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620FC6" w:rsidRPr="00A6679A" w:rsidRDefault="00620FC6" w:rsidP="00A6679A">
            <w:pPr>
              <w:numPr>
                <w:ilvl w:val="0"/>
                <w:numId w:val="51"/>
              </w:numPr>
              <w:tabs>
                <w:tab w:val="num" w:pos="307"/>
              </w:tabs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 w:rsidRPr="00A6679A">
              <w:rPr>
                <w:rFonts w:hint="eastAsia"/>
                <w:sz w:val="22"/>
                <w:szCs w:val="22"/>
              </w:rPr>
              <w:t>語文背誦闖關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6E366E">
            <w:pPr>
              <w:numPr>
                <w:ilvl w:val="0"/>
                <w:numId w:val="58"/>
              </w:numPr>
              <w:tabs>
                <w:tab w:val="num" w:pos="264"/>
              </w:tabs>
              <w:spacing w:before="100" w:beforeAutospacing="1"/>
              <w:ind w:left="278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6E366E">
            <w:pPr>
              <w:numPr>
                <w:ilvl w:val="0"/>
                <w:numId w:val="58"/>
              </w:numPr>
              <w:tabs>
                <w:tab w:val="num" w:pos="264"/>
              </w:tabs>
              <w:spacing w:before="100" w:beforeAutospacing="1"/>
              <w:ind w:left="278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6E366E">
            <w:pPr>
              <w:numPr>
                <w:ilvl w:val="0"/>
                <w:numId w:val="58"/>
              </w:numPr>
              <w:tabs>
                <w:tab w:val="num" w:pos="264"/>
              </w:tabs>
              <w:spacing w:before="100" w:beforeAutospacing="1"/>
              <w:ind w:left="278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  <w:p w:rsidR="00620FC6" w:rsidRDefault="00620FC6" w:rsidP="006E366E">
            <w:pPr>
              <w:numPr>
                <w:ilvl w:val="0"/>
                <w:numId w:val="58"/>
              </w:numPr>
              <w:tabs>
                <w:tab w:val="num" w:pos="264"/>
              </w:tabs>
              <w:spacing w:before="100" w:beforeAutospacing="1"/>
              <w:ind w:left="278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班級時間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rPr>
                <w:sz w:val="22"/>
                <w:szCs w:val="22"/>
              </w:rPr>
            </w:pP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十九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6/16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6/22</w:t>
            </w:r>
          </w:p>
          <w:p w:rsidR="00620FC6" w:rsidRPr="00085CE1" w:rsidRDefault="00620FC6" w:rsidP="00A04E45">
            <w:pPr>
              <w:rPr>
                <w:sz w:val="18"/>
                <w:szCs w:val="18"/>
              </w:rPr>
            </w:pPr>
            <w:r w:rsidRPr="00085CE1">
              <w:rPr>
                <w:sz w:val="18"/>
                <w:szCs w:val="18"/>
              </w:rPr>
              <w:t>(</w:t>
            </w:r>
            <w:r w:rsidRPr="00085CE1">
              <w:rPr>
                <w:rFonts w:hint="eastAsia"/>
                <w:sz w:val="18"/>
                <w:szCs w:val="18"/>
              </w:rPr>
              <w:t>預計畢業週</w:t>
            </w:r>
            <w:r w:rsidRPr="00085CE1">
              <w:rPr>
                <w:sz w:val="18"/>
                <w:szCs w:val="18"/>
              </w:rPr>
              <w:t>)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6F7A71">
            <w:pPr>
              <w:tabs>
                <w:tab w:val="left" w:pos="212"/>
              </w:tabs>
              <w:ind w:leftChars="87" w:left="209" w:firstLin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畢業典禮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圖書教具整理</w:t>
            </w:r>
          </w:p>
          <w:p w:rsidR="00620FC6" w:rsidRDefault="00620FC6" w:rsidP="00A6679A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學期成績統計、上傳、發成績單</w:t>
            </w:r>
          </w:p>
          <w:p w:rsidR="00620FC6" w:rsidRDefault="00620FC6" w:rsidP="00A6679A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週五語文活動結束</w:t>
            </w:r>
          </w:p>
          <w:p w:rsidR="00620FC6" w:rsidRDefault="00620FC6" w:rsidP="00A6679A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rFonts w:hint="eastAsia"/>
                <w:sz w:val="22"/>
                <w:szCs w:val="22"/>
              </w:rPr>
              <w:t>習作檢閱</w:t>
            </w:r>
            <w:r>
              <w:rPr>
                <w:sz w:val="22"/>
                <w:szCs w:val="22"/>
              </w:rPr>
              <w:t>-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6E366E">
            <w:pPr>
              <w:numPr>
                <w:ilvl w:val="0"/>
                <w:numId w:val="61"/>
              </w:numPr>
              <w:tabs>
                <w:tab w:val="num" w:pos="250"/>
              </w:tabs>
              <w:spacing w:before="100" w:beforeAutospacing="1"/>
              <w:ind w:left="232" w:hanging="22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620FC6" w:rsidRDefault="00620FC6" w:rsidP="006E366E">
            <w:pPr>
              <w:numPr>
                <w:ilvl w:val="0"/>
                <w:numId w:val="61"/>
              </w:numPr>
              <w:tabs>
                <w:tab w:val="num" w:pos="250"/>
              </w:tabs>
              <w:spacing w:before="100" w:beforeAutospacing="1"/>
              <w:ind w:left="232" w:hanging="22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620FC6" w:rsidRDefault="00620FC6" w:rsidP="006E366E">
            <w:pPr>
              <w:numPr>
                <w:ilvl w:val="0"/>
                <w:numId w:val="61"/>
              </w:numPr>
              <w:tabs>
                <w:tab w:val="num" w:pos="250"/>
              </w:tabs>
              <w:spacing w:before="100" w:beforeAutospacing="1"/>
              <w:ind w:left="232" w:hanging="22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班級級會</w:t>
            </w:r>
            <w:r>
              <w:rPr>
                <w:sz w:val="22"/>
                <w:szCs w:val="22"/>
              </w:rPr>
              <w:t>:</w:t>
            </w:r>
            <w:r>
              <w:rPr>
                <w:rFonts w:hint="eastAsia"/>
                <w:sz w:val="22"/>
                <w:szCs w:val="22"/>
              </w:rPr>
              <w:t>期末總檢討</w:t>
            </w:r>
          </w:p>
          <w:p w:rsidR="00620FC6" w:rsidRDefault="00620FC6" w:rsidP="00A50EB9">
            <w:pPr>
              <w:spacing w:before="100" w:beforeAutospacing="1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rFonts w:hint="eastAsia"/>
                <w:sz w:val="22"/>
                <w:szCs w:val="22"/>
              </w:rPr>
              <w:t>每週四班級資源回收競賽統計日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 w:rsidP="00D16683">
            <w:pPr>
              <w:numPr>
                <w:ilvl w:val="0"/>
                <w:numId w:val="55"/>
              </w:numPr>
              <w:tabs>
                <w:tab w:val="num" w:pos="265"/>
              </w:tabs>
              <w:spacing w:before="100" w:beforeAutospacing="1" w:after="100" w:afterAutospacing="1"/>
              <w:ind w:left="265" w:hanging="2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請領下月份員工薪津</w:t>
            </w:r>
          </w:p>
        </w:tc>
      </w:tr>
      <w:tr w:rsidR="00620FC6" w:rsidTr="00A50EB9">
        <w:trPr>
          <w:jc w:val="center"/>
        </w:trPr>
        <w:tc>
          <w:tcPr>
            <w:tcW w:w="329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620FC6" w:rsidRDefault="00620FC6" w:rsidP="00C26846">
            <w:pPr>
              <w:jc w:val="center"/>
            </w:pPr>
            <w:r>
              <w:rPr>
                <w:rFonts w:hint="eastAsia"/>
              </w:rPr>
              <w:t>二十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20FC6" w:rsidRDefault="00620FC6" w:rsidP="00A04E4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6/23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6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30</w:t>
            </w:r>
          </w:p>
        </w:tc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6E08A8">
            <w:pPr>
              <w:spacing w:before="100" w:beforeAutospacing="1" w:after="100" w:afterAutospacing="1"/>
              <w:ind w:left="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1. .</w:t>
            </w:r>
            <w:r>
              <w:rPr>
                <w:rFonts w:hint="eastAsia"/>
                <w:sz w:val="22"/>
                <w:szCs w:val="22"/>
              </w:rPr>
              <w:t>評量週</w:t>
            </w:r>
          </w:p>
          <w:p w:rsidR="00620FC6" w:rsidRDefault="00620FC6" w:rsidP="006E08A8">
            <w:pPr>
              <w:spacing w:before="100" w:beforeAutospacing="1" w:after="100" w:afterAutospacing="1"/>
              <w:ind w:left="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期末校務會議</w:t>
            </w:r>
          </w:p>
          <w:p w:rsidR="00620FC6" w:rsidRDefault="00620FC6" w:rsidP="006E08A8">
            <w:pPr>
              <w:spacing w:before="100" w:beforeAutospacing="1" w:after="100" w:afterAutospacing="1"/>
              <w:ind w:left="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結業式</w:t>
            </w:r>
            <w:r>
              <w:rPr>
                <w:sz w:val="22"/>
                <w:szCs w:val="22"/>
              </w:rPr>
              <w:t>6/28</w:t>
            </w:r>
          </w:p>
        </w:tc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6679A">
            <w:pPr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回收教科書</w:t>
            </w:r>
          </w:p>
        </w:tc>
        <w:tc>
          <w:tcPr>
            <w:tcW w:w="10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0FC6" w:rsidRDefault="00620FC6" w:rsidP="00A50EB9">
            <w:pPr>
              <w:spacing w:before="100" w:beforeAutospacing="1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廢電池回收摸彩</w:t>
            </w:r>
          </w:p>
          <w:p w:rsidR="00620FC6" w:rsidRDefault="00620FC6" w:rsidP="00A50EB9">
            <w:pPr>
              <w:spacing w:before="100" w:beforeAutospacing="1"/>
              <w:ind w:left="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班級資源回收頒獎</w:t>
            </w:r>
          </w:p>
          <w:p w:rsidR="00620FC6" w:rsidRDefault="00620FC6" w:rsidP="00A50EB9">
            <w:pPr>
              <w:spacing w:before="100" w:beforeAutospacing="1"/>
              <w:ind w:left="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>
              <w:rPr>
                <w:rFonts w:hint="eastAsia"/>
                <w:sz w:val="22"/>
                <w:szCs w:val="22"/>
              </w:rPr>
              <w:t>召開交通安全委員會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20FC6" w:rsidRDefault="00620FC6">
            <w:pPr>
              <w:rPr>
                <w:sz w:val="22"/>
                <w:szCs w:val="22"/>
              </w:rPr>
            </w:pPr>
          </w:p>
        </w:tc>
      </w:tr>
    </w:tbl>
    <w:p w:rsidR="00620FC6" w:rsidRDefault="00620FC6"/>
    <w:sectPr w:rsidR="00620FC6" w:rsidSect="004D0FFB">
      <w:footerReference w:type="even" r:id="rId7"/>
      <w:footerReference w:type="default" r:id="rId8"/>
      <w:pgSz w:w="11906" w:h="16838"/>
      <w:pgMar w:top="964" w:right="284" w:bottom="964" w:left="284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FC6" w:rsidRDefault="00620FC6">
      <w:r>
        <w:separator/>
      </w:r>
    </w:p>
  </w:endnote>
  <w:endnote w:type="continuationSeparator" w:id="0">
    <w:p w:rsidR="00620FC6" w:rsidRDefault="00620F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華康中圓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C6" w:rsidRDefault="00620FC6" w:rsidP="002F6293">
    <w:pPr>
      <w:pStyle w:val="Footer"/>
      <w:framePr w:wrap="around" w:vAnchor="text" w:hAnchor="margin" w:xAlign="right" w:y="1"/>
      <w:rPr>
        <w:rStyle w:val="PageNumber"/>
        <w:rFonts w:cs="新細明體"/>
      </w:rPr>
    </w:pPr>
    <w:r>
      <w:rPr>
        <w:rStyle w:val="PageNumber"/>
        <w:rFonts w:cs="新細明體"/>
      </w:rPr>
      <w:fldChar w:fldCharType="begin"/>
    </w:r>
    <w:r>
      <w:rPr>
        <w:rStyle w:val="PageNumber"/>
        <w:rFonts w:cs="新細明體"/>
      </w:rPr>
      <w:instrText xml:space="preserve">PAGE  </w:instrText>
    </w:r>
    <w:r>
      <w:rPr>
        <w:rStyle w:val="PageNumber"/>
        <w:rFonts w:cs="新細明體"/>
      </w:rPr>
      <w:fldChar w:fldCharType="end"/>
    </w:r>
  </w:p>
  <w:p w:rsidR="00620FC6" w:rsidRDefault="00620FC6" w:rsidP="006C031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C6" w:rsidRDefault="00620FC6" w:rsidP="002F6293">
    <w:pPr>
      <w:pStyle w:val="Footer"/>
      <w:framePr w:wrap="around" w:vAnchor="text" w:hAnchor="margin" w:xAlign="right" w:y="1"/>
      <w:rPr>
        <w:rStyle w:val="PageNumber"/>
        <w:rFonts w:cs="新細明體"/>
      </w:rPr>
    </w:pPr>
    <w:r>
      <w:rPr>
        <w:rStyle w:val="PageNumber"/>
        <w:rFonts w:cs="新細明體"/>
      </w:rPr>
      <w:fldChar w:fldCharType="begin"/>
    </w:r>
    <w:r>
      <w:rPr>
        <w:rStyle w:val="PageNumber"/>
        <w:rFonts w:cs="新細明體"/>
      </w:rPr>
      <w:instrText xml:space="preserve">PAGE  </w:instrText>
    </w:r>
    <w:r>
      <w:rPr>
        <w:rStyle w:val="PageNumber"/>
        <w:rFonts w:cs="新細明體"/>
      </w:rPr>
      <w:fldChar w:fldCharType="separate"/>
    </w:r>
    <w:r>
      <w:rPr>
        <w:rStyle w:val="PageNumber"/>
        <w:rFonts w:cs="新細明體"/>
        <w:noProof/>
      </w:rPr>
      <w:t>3</w:t>
    </w:r>
    <w:r>
      <w:rPr>
        <w:rStyle w:val="PageNumber"/>
        <w:rFonts w:cs="新細明體"/>
      </w:rPr>
      <w:fldChar w:fldCharType="end"/>
    </w:r>
  </w:p>
  <w:p w:rsidR="00620FC6" w:rsidRDefault="00620FC6" w:rsidP="006C031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FC6" w:rsidRDefault="00620FC6">
      <w:r>
        <w:separator/>
      </w:r>
    </w:p>
  </w:footnote>
  <w:footnote w:type="continuationSeparator" w:id="0">
    <w:p w:rsidR="00620FC6" w:rsidRDefault="00620F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668C"/>
    <w:multiLevelType w:val="multilevel"/>
    <w:tmpl w:val="ACB05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48755F1"/>
    <w:multiLevelType w:val="multilevel"/>
    <w:tmpl w:val="7EB6A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84B47F5"/>
    <w:multiLevelType w:val="multilevel"/>
    <w:tmpl w:val="6C2A2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8C05B9B"/>
    <w:multiLevelType w:val="multilevel"/>
    <w:tmpl w:val="38A6C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96793A"/>
    <w:multiLevelType w:val="multilevel"/>
    <w:tmpl w:val="FC888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CDA35CE"/>
    <w:multiLevelType w:val="multilevel"/>
    <w:tmpl w:val="D45EB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D5D5A2E"/>
    <w:multiLevelType w:val="multilevel"/>
    <w:tmpl w:val="D43ED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EE21CDF"/>
    <w:multiLevelType w:val="hybridMultilevel"/>
    <w:tmpl w:val="4A44A29E"/>
    <w:lvl w:ilvl="0" w:tplc="B1EAE26E">
      <w:start w:val="1"/>
      <w:numFmt w:val="decimal"/>
      <w:lvlText w:val="%1."/>
      <w:lvlJc w:val="left"/>
      <w:pPr>
        <w:tabs>
          <w:tab w:val="num" w:pos="388"/>
        </w:tabs>
        <w:ind w:left="388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88"/>
        </w:tabs>
        <w:ind w:left="98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68"/>
        </w:tabs>
        <w:ind w:left="146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48"/>
        </w:tabs>
        <w:ind w:left="194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28"/>
        </w:tabs>
        <w:ind w:left="242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08"/>
        </w:tabs>
        <w:ind w:left="290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88"/>
        </w:tabs>
        <w:ind w:left="338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68"/>
        </w:tabs>
        <w:ind w:left="386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48"/>
        </w:tabs>
        <w:ind w:left="4348" w:hanging="480"/>
      </w:pPr>
      <w:rPr>
        <w:rFonts w:cs="Times New Roman"/>
      </w:rPr>
    </w:lvl>
  </w:abstractNum>
  <w:abstractNum w:abstractNumId="8">
    <w:nsid w:val="11895DCD"/>
    <w:multiLevelType w:val="multilevel"/>
    <w:tmpl w:val="92EA8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3E85955"/>
    <w:multiLevelType w:val="multilevel"/>
    <w:tmpl w:val="9B14D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478071B"/>
    <w:multiLevelType w:val="multilevel"/>
    <w:tmpl w:val="8B280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56749DB"/>
    <w:multiLevelType w:val="multilevel"/>
    <w:tmpl w:val="16229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67952A1"/>
    <w:multiLevelType w:val="multilevel"/>
    <w:tmpl w:val="4AC4C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1AB25C9E"/>
    <w:multiLevelType w:val="multilevel"/>
    <w:tmpl w:val="E6141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1C260C55"/>
    <w:multiLevelType w:val="multilevel"/>
    <w:tmpl w:val="AB52E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1D28466E"/>
    <w:multiLevelType w:val="multilevel"/>
    <w:tmpl w:val="641E6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244656FA"/>
    <w:multiLevelType w:val="multilevel"/>
    <w:tmpl w:val="0D40A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2F7641"/>
    <w:multiLevelType w:val="multilevel"/>
    <w:tmpl w:val="DD6C3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BB329AC"/>
    <w:multiLevelType w:val="multilevel"/>
    <w:tmpl w:val="F1BC7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2F0875B8"/>
    <w:multiLevelType w:val="multilevel"/>
    <w:tmpl w:val="DAD01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2F6A2C86"/>
    <w:multiLevelType w:val="hybridMultilevel"/>
    <w:tmpl w:val="65724BB6"/>
    <w:lvl w:ilvl="0" w:tplc="978AF37C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  <w:rPr>
        <w:rFonts w:cs="Times New Roman"/>
      </w:rPr>
    </w:lvl>
  </w:abstractNum>
  <w:abstractNum w:abstractNumId="21">
    <w:nsid w:val="3217539D"/>
    <w:multiLevelType w:val="multilevel"/>
    <w:tmpl w:val="E46A3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32651705"/>
    <w:multiLevelType w:val="multilevel"/>
    <w:tmpl w:val="93A6C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33AB6A70"/>
    <w:multiLevelType w:val="singleLevel"/>
    <w:tmpl w:val="4A40C86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</w:abstractNum>
  <w:abstractNum w:abstractNumId="24">
    <w:nsid w:val="394717DA"/>
    <w:multiLevelType w:val="multilevel"/>
    <w:tmpl w:val="80BAE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B0F6563"/>
    <w:multiLevelType w:val="multilevel"/>
    <w:tmpl w:val="C36A5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3C776EB5"/>
    <w:multiLevelType w:val="multilevel"/>
    <w:tmpl w:val="BE02C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3E7A0C03"/>
    <w:multiLevelType w:val="multilevel"/>
    <w:tmpl w:val="F81CD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404970E3"/>
    <w:multiLevelType w:val="multilevel"/>
    <w:tmpl w:val="EA2C5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460A268C"/>
    <w:multiLevelType w:val="multilevel"/>
    <w:tmpl w:val="2AF0B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461A0904"/>
    <w:multiLevelType w:val="multilevel"/>
    <w:tmpl w:val="31526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46C956E2"/>
    <w:multiLevelType w:val="multilevel"/>
    <w:tmpl w:val="D61EC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4A76589E"/>
    <w:multiLevelType w:val="multilevel"/>
    <w:tmpl w:val="BD18D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4AB3742B"/>
    <w:multiLevelType w:val="multilevel"/>
    <w:tmpl w:val="BF68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4AF01CFD"/>
    <w:multiLevelType w:val="multilevel"/>
    <w:tmpl w:val="B1CA1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4C692168"/>
    <w:multiLevelType w:val="multilevel"/>
    <w:tmpl w:val="B1B4B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4E310148"/>
    <w:multiLevelType w:val="multilevel"/>
    <w:tmpl w:val="C3F05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4E792F2D"/>
    <w:multiLevelType w:val="multilevel"/>
    <w:tmpl w:val="31BC5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4FD8617B"/>
    <w:multiLevelType w:val="multilevel"/>
    <w:tmpl w:val="EA86B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53A17E79"/>
    <w:multiLevelType w:val="multilevel"/>
    <w:tmpl w:val="7BE69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56D91356"/>
    <w:multiLevelType w:val="multilevel"/>
    <w:tmpl w:val="FEDE2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>
    <w:nsid w:val="58032868"/>
    <w:multiLevelType w:val="multilevel"/>
    <w:tmpl w:val="B6D0B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>
    <w:nsid w:val="593932D0"/>
    <w:multiLevelType w:val="multilevel"/>
    <w:tmpl w:val="203AC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5DC64396"/>
    <w:multiLevelType w:val="singleLevel"/>
    <w:tmpl w:val="30FCC0D2"/>
    <w:lvl w:ilvl="0">
      <w:start w:val="1"/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新細明體" w:eastAsia="新細明體" w:hAnsi="Times New Roman" w:hint="eastAsia"/>
      </w:rPr>
    </w:lvl>
  </w:abstractNum>
  <w:abstractNum w:abstractNumId="44">
    <w:nsid w:val="615E276A"/>
    <w:multiLevelType w:val="multilevel"/>
    <w:tmpl w:val="6E2E4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>
    <w:nsid w:val="616368A2"/>
    <w:multiLevelType w:val="multilevel"/>
    <w:tmpl w:val="A05A0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>
    <w:nsid w:val="643A50F1"/>
    <w:multiLevelType w:val="multilevel"/>
    <w:tmpl w:val="D4F65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7">
    <w:nsid w:val="64711CCB"/>
    <w:multiLevelType w:val="multilevel"/>
    <w:tmpl w:val="9A7C2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8">
    <w:nsid w:val="655547AA"/>
    <w:multiLevelType w:val="multilevel"/>
    <w:tmpl w:val="07580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9">
    <w:nsid w:val="675331DE"/>
    <w:multiLevelType w:val="hybridMultilevel"/>
    <w:tmpl w:val="59629722"/>
    <w:lvl w:ilvl="0" w:tplc="16003C4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50">
    <w:nsid w:val="6876512A"/>
    <w:multiLevelType w:val="multilevel"/>
    <w:tmpl w:val="0AACA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1">
    <w:nsid w:val="696D59EF"/>
    <w:multiLevelType w:val="hybridMultilevel"/>
    <w:tmpl w:val="2A14A42E"/>
    <w:lvl w:ilvl="0" w:tplc="4268179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2">
    <w:nsid w:val="69D6746A"/>
    <w:multiLevelType w:val="multilevel"/>
    <w:tmpl w:val="922C4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3">
    <w:nsid w:val="6B684899"/>
    <w:multiLevelType w:val="multilevel"/>
    <w:tmpl w:val="A0E88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4">
    <w:nsid w:val="6CAA7D35"/>
    <w:multiLevelType w:val="multilevel"/>
    <w:tmpl w:val="3C82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5">
    <w:nsid w:val="6CEF4CDE"/>
    <w:multiLevelType w:val="multilevel"/>
    <w:tmpl w:val="55DA1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>
    <w:nsid w:val="6D9531F9"/>
    <w:multiLevelType w:val="multilevel"/>
    <w:tmpl w:val="D7045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7">
    <w:nsid w:val="6F764C51"/>
    <w:multiLevelType w:val="multilevel"/>
    <w:tmpl w:val="F6A60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8">
    <w:nsid w:val="708A1D3F"/>
    <w:multiLevelType w:val="multilevel"/>
    <w:tmpl w:val="6BA06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9">
    <w:nsid w:val="7143684E"/>
    <w:multiLevelType w:val="multilevel"/>
    <w:tmpl w:val="9E3AB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0">
    <w:nsid w:val="723A5E8B"/>
    <w:multiLevelType w:val="multilevel"/>
    <w:tmpl w:val="A9EE8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1">
    <w:nsid w:val="730C6828"/>
    <w:multiLevelType w:val="multilevel"/>
    <w:tmpl w:val="0CD6C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2">
    <w:nsid w:val="74C20E99"/>
    <w:multiLevelType w:val="multilevel"/>
    <w:tmpl w:val="90A24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3">
    <w:nsid w:val="761E1D93"/>
    <w:multiLevelType w:val="multilevel"/>
    <w:tmpl w:val="B160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>
    <w:nsid w:val="7C563560"/>
    <w:multiLevelType w:val="multilevel"/>
    <w:tmpl w:val="B136F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>
    <w:nsid w:val="7E2407E0"/>
    <w:multiLevelType w:val="multilevel"/>
    <w:tmpl w:val="88780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6">
    <w:nsid w:val="7FD56C57"/>
    <w:multiLevelType w:val="multilevel"/>
    <w:tmpl w:val="2ABA9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3"/>
  </w:num>
  <w:num w:numId="63">
    <w:abstractNumId w:val="51"/>
  </w:num>
  <w:num w:numId="64">
    <w:abstractNumId w:val="23"/>
  </w:num>
  <w:num w:numId="65">
    <w:abstractNumId w:val="20"/>
  </w:num>
  <w:num w:numId="66">
    <w:abstractNumId w:val="49"/>
  </w:num>
  <w:num w:numId="67">
    <w:abstractNumId w:val="7"/>
  </w:num>
  <w:numIdMacAtCleanup w:val="6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oNotTrackMoves/>
  <w:defaultTabStop w:val="480"/>
  <w:noPunctuationKerning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footnotePr>
    <w:footnote w:id="-1"/>
    <w:footnote w:id="0"/>
  </w:footnotePr>
  <w:endnotePr>
    <w:endnote w:id="-1"/>
    <w:endnote w:id="0"/>
  </w:endnotePr>
  <w:compat>
    <w:doNotBreakWrappedTables/>
    <w:doNotSnapToGridInCell/>
    <w:doNotWrapTextWithPunct/>
    <w:doNotUseEastAsianBreak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7692"/>
    <w:rsid w:val="000076C3"/>
    <w:rsid w:val="000818F0"/>
    <w:rsid w:val="00085CE1"/>
    <w:rsid w:val="000908D7"/>
    <w:rsid w:val="001130B0"/>
    <w:rsid w:val="001277A3"/>
    <w:rsid w:val="001A148A"/>
    <w:rsid w:val="001B30EC"/>
    <w:rsid w:val="001E3154"/>
    <w:rsid w:val="001F14D0"/>
    <w:rsid w:val="002A683E"/>
    <w:rsid w:val="002F6293"/>
    <w:rsid w:val="003247A4"/>
    <w:rsid w:val="00353735"/>
    <w:rsid w:val="00457541"/>
    <w:rsid w:val="00463612"/>
    <w:rsid w:val="004D0FFB"/>
    <w:rsid w:val="005069BD"/>
    <w:rsid w:val="005269C8"/>
    <w:rsid w:val="00542FFD"/>
    <w:rsid w:val="00551696"/>
    <w:rsid w:val="005A22DF"/>
    <w:rsid w:val="00620FC6"/>
    <w:rsid w:val="006959A0"/>
    <w:rsid w:val="006B4ACC"/>
    <w:rsid w:val="006C0315"/>
    <w:rsid w:val="006E08A8"/>
    <w:rsid w:val="006E366E"/>
    <w:rsid w:val="006F7A71"/>
    <w:rsid w:val="00717D15"/>
    <w:rsid w:val="007405C5"/>
    <w:rsid w:val="007546FB"/>
    <w:rsid w:val="00757AB7"/>
    <w:rsid w:val="00765202"/>
    <w:rsid w:val="007A46B4"/>
    <w:rsid w:val="007A5E71"/>
    <w:rsid w:val="007D5E59"/>
    <w:rsid w:val="007E7692"/>
    <w:rsid w:val="007F341F"/>
    <w:rsid w:val="00800C1A"/>
    <w:rsid w:val="00842CE5"/>
    <w:rsid w:val="00854856"/>
    <w:rsid w:val="00864B73"/>
    <w:rsid w:val="00873573"/>
    <w:rsid w:val="00924CA6"/>
    <w:rsid w:val="009C3F26"/>
    <w:rsid w:val="009D1E57"/>
    <w:rsid w:val="009D7E41"/>
    <w:rsid w:val="00A04E45"/>
    <w:rsid w:val="00A176A7"/>
    <w:rsid w:val="00A45B4A"/>
    <w:rsid w:val="00A50EB9"/>
    <w:rsid w:val="00A52869"/>
    <w:rsid w:val="00A6679A"/>
    <w:rsid w:val="00AC005D"/>
    <w:rsid w:val="00B0775A"/>
    <w:rsid w:val="00B26067"/>
    <w:rsid w:val="00B8144C"/>
    <w:rsid w:val="00B9438C"/>
    <w:rsid w:val="00BA75CE"/>
    <w:rsid w:val="00BB239D"/>
    <w:rsid w:val="00BE0165"/>
    <w:rsid w:val="00C26846"/>
    <w:rsid w:val="00CD0CF8"/>
    <w:rsid w:val="00D16683"/>
    <w:rsid w:val="00D435F3"/>
    <w:rsid w:val="00DF064B"/>
    <w:rsid w:val="00E85C8C"/>
    <w:rsid w:val="00E93C38"/>
    <w:rsid w:val="00F804EE"/>
    <w:rsid w:val="00FB7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新細明體" w:hAnsi="新細明體" w:cs="新細明體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B159AB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2">
    <w:name w:val="2.表頭文字"/>
    <w:basedOn w:val="Normal"/>
    <w:rsid w:val="006E08A8"/>
    <w:pPr>
      <w:widowControl w:val="0"/>
      <w:jc w:val="center"/>
    </w:pPr>
    <w:rPr>
      <w:rFonts w:ascii="Times New Roman" w:eastAsia="華康中圓體" w:hAnsi="Times New Roman" w:cs="Times New Roman"/>
      <w:kern w:val="2"/>
      <w:szCs w:val="20"/>
    </w:rPr>
  </w:style>
  <w:style w:type="paragraph" w:styleId="Footer">
    <w:name w:val="footer"/>
    <w:basedOn w:val="Normal"/>
    <w:link w:val="FooterChar"/>
    <w:uiPriority w:val="99"/>
    <w:rsid w:val="006C03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159AB"/>
    <w:rPr>
      <w:rFonts w:ascii="新細明體" w:hAnsi="新細明體" w:cs="新細明體"/>
    </w:rPr>
  </w:style>
  <w:style w:type="character" w:styleId="PageNumber">
    <w:name w:val="page number"/>
    <w:basedOn w:val="DefaultParagraphFont"/>
    <w:uiPriority w:val="99"/>
    <w:rsid w:val="006C031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59A0"/>
    <w:rPr>
      <w:rFonts w:ascii="Arial" w:hAnsi="Arial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9AB"/>
    <w:rPr>
      <w:rFonts w:asciiTheme="majorHAnsi" w:eastAsiaTheme="majorEastAsia" w:hAnsiTheme="majorHAnsi" w:cstheme="majorBidi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352</Words>
  <Characters>2010</Characters>
  <Application>Microsoft Office Outlook</Application>
  <DocSecurity>0</DocSecurity>
  <Lines>0</Lines>
  <Paragraphs>0</Paragraphs>
  <ScaleCrop>false</ScaleCrop>
  <Company>坪頂國小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南投縣草屯鎮坪頂國民小學096學年度第2學期 校務行事曆</dc:title>
  <dc:subject/>
  <dc:creator>技術中心</dc:creator>
  <cp:keywords/>
  <dc:description/>
  <cp:lastModifiedBy>USER</cp:lastModifiedBy>
  <cp:revision>21</cp:revision>
  <cp:lastPrinted>2011-08-31T00:18:00Z</cp:lastPrinted>
  <dcterms:created xsi:type="dcterms:W3CDTF">2011-08-12T00:44:00Z</dcterms:created>
  <dcterms:modified xsi:type="dcterms:W3CDTF">2013-04-01T06:59:00Z</dcterms:modified>
</cp:coreProperties>
</file>