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5F4" w:rsidRDefault="004725F4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</w:t>
      </w:r>
      <w:r>
        <w:rPr>
          <w:rFonts w:hint="eastAsia"/>
          <w:sz w:val="32"/>
        </w:rPr>
        <w:t>一學年度交通安全宣導活動剪影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94"/>
      </w:tblGrid>
      <w:tr w:rsidR="004725F4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4725F4" w:rsidRDefault="004725F4" w:rsidP="002E4D92">
            <w:pPr>
              <w:jc w:val="center"/>
              <w:rPr>
                <w:sz w:val="32"/>
              </w:rPr>
            </w:pPr>
            <w:r w:rsidRPr="007C77D0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9.25pt;height:291.75pt">
                  <v:imagedata r:id="rId4" o:title=""/>
                </v:shape>
              </w:pict>
            </w:r>
          </w:p>
        </w:tc>
      </w:tr>
      <w:tr w:rsidR="004725F4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4725F4" w:rsidRDefault="004725F4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講解主要宣導主題</w:t>
            </w:r>
          </w:p>
        </w:tc>
      </w:tr>
      <w:tr w:rsidR="004725F4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4725F4" w:rsidRDefault="004725F4" w:rsidP="002E4D92">
            <w:pPr>
              <w:jc w:val="center"/>
              <w:rPr>
                <w:sz w:val="32"/>
              </w:rPr>
            </w:pPr>
            <w:r w:rsidRPr="007C77D0">
              <w:rPr>
                <w:sz w:val="32"/>
              </w:rPr>
              <w:pict>
                <v:shape id="_x0000_i1026" type="#_x0000_t75" style="width:399pt;height:299.25pt">
                  <v:imagedata r:id="rId5" o:title=""/>
                </v:shape>
              </w:pict>
            </w:r>
          </w:p>
        </w:tc>
      </w:tr>
      <w:tr w:rsidR="004725F4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4725F4" w:rsidRDefault="004725F4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宣導情形一</w:t>
            </w:r>
          </w:p>
        </w:tc>
      </w:tr>
    </w:tbl>
    <w:p w:rsidR="004725F4" w:rsidRDefault="004725F4" w:rsidP="00BB4ADD"/>
    <w:sectPr w:rsidR="004725F4" w:rsidSect="004725F4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222F"/>
    <w:rsid w:val="00161439"/>
    <w:rsid w:val="001C222F"/>
    <w:rsid w:val="002E4D92"/>
    <w:rsid w:val="003509CD"/>
    <w:rsid w:val="004725F4"/>
    <w:rsid w:val="00724BED"/>
    <w:rsid w:val="007C77D0"/>
    <w:rsid w:val="008F5460"/>
    <w:rsid w:val="00B83988"/>
    <w:rsid w:val="00BB4ADD"/>
    <w:rsid w:val="00F35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7</Words>
  <Characters>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3</cp:revision>
  <cp:lastPrinted>2009-04-28T04:57:00Z</cp:lastPrinted>
  <dcterms:created xsi:type="dcterms:W3CDTF">2012-04-30T02:41:00Z</dcterms:created>
  <dcterms:modified xsi:type="dcterms:W3CDTF">2013-04-01T07:04:00Z</dcterms:modified>
</cp:coreProperties>
</file>