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60" w:rsidRDefault="00456460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南投縣草屯鎮坪頂國小交通安全課程剪影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456460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 w:rsidRPr="00F15298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8.25pt;height:298.5pt">
                  <v:imagedata r:id="rId4" o:title=""/>
                </v:shape>
              </w:pict>
            </w:r>
            <w:r>
              <w:rPr>
                <w:sz w:val="32"/>
              </w:rPr>
              <w:t xml:space="preserve">  </w: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交通安全一年級上課剪影（一）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 w:rsidRPr="00F15298">
              <w:rPr>
                <w:sz w:val="32"/>
              </w:rPr>
              <w:pict>
                <v:shape id="_x0000_i1026" type="#_x0000_t75" style="width:400.5pt;height:300.75pt">
                  <v:imagedata r:id="rId5" o:title=""/>
                </v:shape>
              </w:pic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交通安全一年級上課剪影（二）</w:t>
            </w:r>
            <w:r>
              <w:rPr>
                <w:rFonts w:hint="eastAsia"/>
                <w:sz w:val="32"/>
              </w:rPr>
              <w:t>。。</w: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456460" w:rsidRDefault="00456460" w:rsidP="00F15298">
                        <w:pPr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南投縣草屯鎮坪頂國小交通安全課程剪影</w:t>
                        </w:r>
                      </w:p>
                      <w:p w:rsidR="00456460" w:rsidRPr="00F15298" w:rsidRDefault="00456460" w:rsidP="00F15298"/>
                    </w:txbxContent>
                  </v:textbox>
                </v:shape>
              </w:pic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 w:rsidRPr="00F15298">
              <w:rPr>
                <w:sz w:val="32"/>
              </w:rPr>
              <w:pict>
                <v:shape id="_x0000_i1027" type="#_x0000_t75" style="width:409.5pt;height:307.5pt">
                  <v:imagedata r:id="rId6" o:title=""/>
                </v:shape>
              </w:pic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交通安全二年級上課剪影（一）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 w:rsidRPr="00F15298">
              <w:rPr>
                <w:sz w:val="32"/>
              </w:rPr>
              <w:pict>
                <v:shape id="_x0000_i1028" type="#_x0000_t75" style="width:399pt;height:299.25pt">
                  <v:imagedata r:id="rId7" o:title=""/>
                </v:shape>
              </w:pic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456460" w:rsidRDefault="0045646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交通安全二年級上課剪影（一）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456460" w:rsidRDefault="00456460">
      <w:pPr>
        <w:rPr>
          <w:sz w:val="32"/>
        </w:rPr>
      </w:pPr>
      <w:r>
        <w:rPr>
          <w:noProof/>
        </w:rPr>
        <w:pict>
          <v:shape id="_x0000_s1027" type="#_x0000_t202" style="position:absolute;margin-left:0;margin-top:-9pt;width:495pt;height:36.4pt;z-index:251659264;mso-position-horizontal-relative:text;mso-position-vertical-relative:text" filled="f" stroked="f">
            <v:textbox>
              <w:txbxContent>
                <w:p w:rsidR="00456460" w:rsidRDefault="00456460" w:rsidP="00F15298">
                  <w:pPr>
                    <w:jc w:val="center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南投縣草屯鎮坪頂國小交通安全課程剪影</w:t>
                  </w:r>
                </w:p>
                <w:p w:rsidR="00456460" w:rsidRPr="00F15298" w:rsidRDefault="00456460" w:rsidP="00F15298"/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456460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456460" w:rsidRDefault="00456460">
            <w:pPr>
              <w:rPr>
                <w:sz w:val="32"/>
              </w:rPr>
            </w:pPr>
            <w:r w:rsidRPr="00F15298">
              <w:rPr>
                <w:sz w:val="32"/>
              </w:rPr>
              <w:pict>
                <v:shape id="_x0000_i1029" type="#_x0000_t75" style="width:409.5pt;height:307.5pt">
                  <v:imagedata r:id="rId8" o:title=""/>
                </v:shape>
              </w:pic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456460" w:rsidRDefault="00456460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交通安全五年級上課剪影（一）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456460" w:rsidRDefault="00456460">
            <w:pPr>
              <w:rPr>
                <w:sz w:val="32"/>
              </w:rPr>
            </w:pPr>
            <w:r w:rsidRPr="00F15298">
              <w:rPr>
                <w:sz w:val="32"/>
              </w:rPr>
              <w:pict>
                <v:shape id="_x0000_i1030" type="#_x0000_t75" style="width:369pt;height:276.75pt">
                  <v:imagedata r:id="rId9" o:title=""/>
                </v:shape>
              </w:pict>
            </w:r>
          </w:p>
        </w:tc>
      </w:tr>
      <w:tr w:rsidR="00456460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456460" w:rsidRDefault="00456460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交通安全五年級上課剪影（一）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456460" w:rsidRDefault="00456460"/>
    <w:sectPr w:rsidR="00456460" w:rsidSect="0045646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0DB"/>
    <w:rsid w:val="00240CF2"/>
    <w:rsid w:val="00456460"/>
    <w:rsid w:val="00B563B4"/>
    <w:rsid w:val="00C360DB"/>
    <w:rsid w:val="00F15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24</Words>
  <Characters>142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2</cp:revision>
  <cp:lastPrinted>2009-04-29T09:01:00Z</cp:lastPrinted>
  <dcterms:created xsi:type="dcterms:W3CDTF">2009-05-04T07:50:00Z</dcterms:created>
  <dcterms:modified xsi:type="dcterms:W3CDTF">2009-05-04T07:50:00Z</dcterms:modified>
</cp:coreProperties>
</file>