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10F" w:rsidRDefault="00C0010F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一學年度交通安全教學觀摩</w:t>
      </w:r>
    </w:p>
    <w:p w:rsidR="00C0010F" w:rsidRDefault="00C0010F">
      <w:r>
        <w:rPr>
          <w:rFonts w:hint="eastAsia"/>
        </w:rPr>
        <w:t>壹、依據：</w:t>
      </w:r>
    </w:p>
    <w:p w:rsidR="00C0010F" w:rsidRDefault="00C0010F" w:rsidP="00F744AA">
      <w:pPr>
        <w:ind w:left="480"/>
      </w:pPr>
      <w:r>
        <w:rPr>
          <w:rFonts w:hint="eastAsia"/>
        </w:rPr>
        <w:t>本校一</w:t>
      </w:r>
      <w:r>
        <w:t>0</w:t>
      </w:r>
      <w:r>
        <w:rPr>
          <w:rFonts w:hint="eastAsia"/>
        </w:rPr>
        <w:t>一年度校務計劃。</w:t>
      </w:r>
    </w:p>
    <w:p w:rsidR="00C0010F" w:rsidRDefault="00C0010F">
      <w:r>
        <w:rPr>
          <w:rFonts w:hint="eastAsia"/>
        </w:rPr>
        <w:t>貳、目的：</w:t>
      </w:r>
    </w:p>
    <w:p w:rsidR="00C0010F" w:rsidRDefault="00C0010F">
      <w:pPr>
        <w:ind w:firstLineChars="200" w:firstLine="480"/>
      </w:pPr>
      <w:r>
        <w:rPr>
          <w:rFonts w:hint="eastAsia"/>
        </w:rPr>
        <w:t>交通安全是國民教育工作中重要的一環，尤其是今日交通發達、人口稠密的社會裡，交通安全教育是居其相當重要之地位。為維護學童校內外之交通安全，本校對於交通安全教育工作配合日常及定時宣導均加強推行，以求學童實踐交通安全常規訓練，培養良好之生活安全習慣，提高其自治能力。</w:t>
      </w:r>
    </w:p>
    <w:p w:rsidR="00C0010F" w:rsidRDefault="00C0010F">
      <w:r>
        <w:rPr>
          <w:rFonts w:hint="eastAsia"/>
        </w:rPr>
        <w:t>參、實施規定：</w:t>
      </w:r>
    </w:p>
    <w:p w:rsidR="00C0010F" w:rsidRDefault="00C0010F">
      <w:r>
        <w:rPr>
          <w:rFonts w:hint="eastAsia"/>
        </w:rPr>
        <w:t>一、實施對象：全校師生</w:t>
      </w:r>
    </w:p>
    <w:p w:rsidR="00C0010F" w:rsidRDefault="00C0010F">
      <w:r>
        <w:rPr>
          <w:rFonts w:hint="eastAsia"/>
        </w:rPr>
        <w:t>二、實施時間：一</w:t>
      </w:r>
      <w:r>
        <w:t>0</w:t>
      </w:r>
      <w:r>
        <w:rPr>
          <w:rFonts w:hint="eastAsia"/>
        </w:rPr>
        <w:t>一年十一月二十日。</w:t>
      </w:r>
    </w:p>
    <w:p w:rsidR="00C0010F" w:rsidRDefault="00C0010F">
      <w:r>
        <w:rPr>
          <w:rFonts w:hint="eastAsia"/>
        </w:rPr>
        <w:t>三、實施方式：</w:t>
      </w:r>
    </w:p>
    <w:p w:rsidR="00C0010F" w:rsidRDefault="00C0010F">
      <w:r>
        <w:rPr>
          <w:rFonts w:hint="eastAsia"/>
        </w:rPr>
        <w:t>利用政府網路宣導資料製作簡報宣導。</w:t>
      </w:r>
    </w:p>
    <w:p w:rsidR="00C0010F" w:rsidRDefault="00C0010F">
      <w:r>
        <w:rPr>
          <w:rFonts w:hint="eastAsia"/>
        </w:rPr>
        <w:t>四、實施內容：</w:t>
      </w:r>
    </w:p>
    <w:p w:rsidR="00C0010F" w:rsidRDefault="00C0010F">
      <w:pPr>
        <w:ind w:firstLineChars="200" w:firstLine="480"/>
      </w:pPr>
      <w:r>
        <w:rPr>
          <w:rFonts w:hint="eastAsia"/>
        </w:rPr>
        <w:t>如附件一。</w:t>
      </w:r>
    </w:p>
    <w:p w:rsidR="00C0010F" w:rsidRDefault="00C0010F">
      <w:r>
        <w:rPr>
          <w:rFonts w:hint="eastAsia"/>
        </w:rPr>
        <w:t>肆、成果：</w:t>
      </w:r>
    </w:p>
    <w:p w:rsidR="00C0010F" w:rsidRDefault="00C0010F">
      <w:pPr>
        <w:ind w:firstLineChars="200" w:firstLine="480"/>
      </w:pPr>
      <w:r>
        <w:rPr>
          <w:rFonts w:hint="eastAsia"/>
        </w:rPr>
        <w:t>如附件二</w:t>
      </w:r>
    </w:p>
    <w:p w:rsidR="00C0010F" w:rsidRDefault="00C0010F">
      <w:r>
        <w:t xml:space="preserve"> </w:t>
      </w:r>
    </w:p>
    <w:p w:rsidR="00C0010F" w:rsidRDefault="00C0010F"/>
    <w:sectPr w:rsidR="00C0010F" w:rsidSect="00C0010F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77DA"/>
    <w:multiLevelType w:val="hybridMultilevel"/>
    <w:tmpl w:val="7A10597C"/>
    <w:lvl w:ilvl="0" w:tplc="16B4499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43F"/>
    <w:rsid w:val="00093094"/>
    <w:rsid w:val="0035681C"/>
    <w:rsid w:val="0045296E"/>
    <w:rsid w:val="007178C2"/>
    <w:rsid w:val="007F659A"/>
    <w:rsid w:val="008F605F"/>
    <w:rsid w:val="00940456"/>
    <w:rsid w:val="00B0343F"/>
    <w:rsid w:val="00C0010F"/>
    <w:rsid w:val="00D90960"/>
    <w:rsid w:val="00DB2ADD"/>
    <w:rsid w:val="00ED4BAF"/>
    <w:rsid w:val="00F74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40</Words>
  <Characters>234</Characters>
  <Application>Microsoft Office Outlook</Application>
  <DocSecurity>0</DocSecurity>
  <Lines>0</Lines>
  <Paragraphs>0</Paragraphs>
  <ScaleCrop>false</ScaleCrop>
  <Company>pd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南投縣草屯鎮坪頂國小愛的紅絲帶－紅絲帶創作設計競賽實施計畫</dc:title>
  <dc:subject/>
  <dc:creator>pd</dc:creator>
  <cp:keywords/>
  <dc:description/>
  <cp:lastModifiedBy>USER</cp:lastModifiedBy>
  <cp:revision>8</cp:revision>
  <cp:lastPrinted>2010-03-29T03:34:00Z</cp:lastPrinted>
  <dcterms:created xsi:type="dcterms:W3CDTF">2009-04-27T07:56:00Z</dcterms:created>
  <dcterms:modified xsi:type="dcterms:W3CDTF">2013-04-01T07:25:00Z</dcterms:modified>
</cp:coreProperties>
</file>