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11F" w:rsidRDefault="00EA211F">
      <w:pPr>
        <w:jc w:val="center"/>
        <w:rPr>
          <w:sz w:val="32"/>
        </w:rPr>
      </w:pPr>
      <w:r>
        <w:rPr>
          <w:rFonts w:hint="eastAsia"/>
          <w:sz w:val="32"/>
        </w:rPr>
        <w:t>南投縣草屯鎮坪頂國小一</w:t>
      </w:r>
      <w:r>
        <w:rPr>
          <w:sz w:val="32"/>
        </w:rPr>
        <w:t>0</w:t>
      </w:r>
      <w:r>
        <w:rPr>
          <w:rFonts w:hint="eastAsia"/>
          <w:sz w:val="32"/>
        </w:rPr>
        <w:t>一學年度交通安全宣導活動剪影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EA211F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EA211F" w:rsidRDefault="00EA211F" w:rsidP="002E4D92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9.25pt">
                  <v:imagedata r:id="rId4" o:title=""/>
                </v:shape>
              </w:pic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講解主要宣導主題</w: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EA211F" w:rsidRDefault="00EA211F" w:rsidP="002E4D92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6" type="#_x0000_t75" style="width:409.5pt;height:307.5pt">
                  <v:imagedata r:id="rId5" o:title=""/>
                </v:shape>
              </w:pic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宣導情形一</w: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7" type="#_x0000_t75" style="width:429.75pt;height:322.5pt">
                  <v:imagedata r:id="rId6" o:title=""/>
                </v:shape>
              </w:pic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宣導情形二</w: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8" type="#_x0000_t75" style="width:420pt;height:315pt">
                  <v:imagedata r:id="rId7" o:title=""/>
                </v:shape>
              </w:pic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宣導情形三</w:t>
            </w:r>
          </w:p>
        </w:tc>
      </w:tr>
    </w:tbl>
    <w:p w:rsidR="00EA211F" w:rsidRDefault="00EA211F">
      <w:pPr>
        <w:rPr>
          <w:sz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-17.85pt;width:459pt;height:35.85pt;z-index:251658240;mso-position-horizontal-relative:text;mso-position-vertical-relative:text" filled="f" stroked="f">
            <v:textbox>
              <w:txbxContent>
                <w:p w:rsidR="00EA211F" w:rsidRDefault="00EA211F" w:rsidP="00E933B7">
                  <w:pPr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南投縣草屯鎮坪頂國小一</w:t>
                  </w:r>
                  <w:r>
                    <w:rPr>
                      <w:sz w:val="32"/>
                    </w:rPr>
                    <w:t>0</w:t>
                  </w:r>
                  <w:r>
                    <w:rPr>
                      <w:rFonts w:hint="eastAsia"/>
                      <w:sz w:val="32"/>
                    </w:rPr>
                    <w:t>一學年度交通安全宣導活動剪影</w:t>
                  </w:r>
                </w:p>
                <w:p w:rsidR="00EA211F" w:rsidRPr="00E933B7" w:rsidRDefault="00EA211F"/>
              </w:txbxContent>
            </v:textbox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94"/>
      </w:tblGrid>
      <w:tr w:rsidR="00EA211F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9694" w:type="dxa"/>
          </w:tcPr>
          <w:p w:rsidR="00EA211F" w:rsidRDefault="00EA211F" w:rsidP="00E933B7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29" type="#_x0000_t75" style="width:399pt;height:299.25pt">
                  <v:imagedata r:id="rId8" o:title=""/>
                </v:shape>
              </w:pic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有獎徵答</w: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9694" w:type="dxa"/>
          </w:tcPr>
          <w:p w:rsidR="00EA211F" w:rsidRDefault="00EA211F" w:rsidP="00E933B7">
            <w:pPr>
              <w:jc w:val="center"/>
              <w:rPr>
                <w:sz w:val="32"/>
              </w:rPr>
            </w:pPr>
            <w:r w:rsidRPr="00821BAE">
              <w:rPr>
                <w:sz w:val="32"/>
              </w:rPr>
              <w:pict>
                <v:shape id="_x0000_i1030" type="#_x0000_t75" style="width:378.75pt;height:284.25pt">
                  <v:imagedata r:id="rId9" o:title=""/>
                </v:shape>
              </w:pict>
            </w:r>
          </w:p>
        </w:tc>
      </w:tr>
      <w:tr w:rsidR="00EA211F">
        <w:tblPrEx>
          <w:tblCellMar>
            <w:top w:w="0" w:type="dxa"/>
            <w:bottom w:w="0" w:type="dxa"/>
          </w:tblCellMar>
        </w:tblPrEx>
        <w:tc>
          <w:tcPr>
            <w:tcW w:w="9694" w:type="dxa"/>
          </w:tcPr>
          <w:p w:rsidR="00EA211F" w:rsidRDefault="00EA211F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同學們踴躍發言</w:t>
            </w:r>
          </w:p>
        </w:tc>
      </w:tr>
    </w:tbl>
    <w:p w:rsidR="00EA211F" w:rsidRDefault="00EA211F">
      <w:pPr>
        <w:rPr>
          <w:sz w:val="32"/>
        </w:rPr>
      </w:pPr>
    </w:p>
    <w:sectPr w:rsidR="00EA211F" w:rsidSect="00EA211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222F"/>
    <w:rsid w:val="0013401D"/>
    <w:rsid w:val="00161439"/>
    <w:rsid w:val="001C222F"/>
    <w:rsid w:val="002E4D92"/>
    <w:rsid w:val="003509CD"/>
    <w:rsid w:val="004D6001"/>
    <w:rsid w:val="00821BAE"/>
    <w:rsid w:val="00890905"/>
    <w:rsid w:val="00927D40"/>
    <w:rsid w:val="00A06BE9"/>
    <w:rsid w:val="00A70CD1"/>
    <w:rsid w:val="00B83988"/>
    <w:rsid w:val="00E11B1B"/>
    <w:rsid w:val="00E933B7"/>
    <w:rsid w:val="00EA2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257</TotalTime>
  <Pages>1</Pages>
  <Words>14</Words>
  <Characters>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8</cp:revision>
  <cp:lastPrinted>2009-02-28T06:37:00Z</cp:lastPrinted>
  <dcterms:created xsi:type="dcterms:W3CDTF">2009-04-27T08:08:00Z</dcterms:created>
  <dcterms:modified xsi:type="dcterms:W3CDTF">2013-04-01T07:55:00Z</dcterms:modified>
</cp:coreProperties>
</file>