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4D" w:rsidRDefault="0027364D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一學年度交通安全級會討論活動剪影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27364D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27364D" w:rsidRDefault="0027364D" w:rsidP="002E4D92">
            <w:pPr>
              <w:jc w:val="center"/>
              <w:rPr>
                <w:sz w:val="32"/>
              </w:rPr>
            </w:pPr>
            <w:r w:rsidRPr="00324216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</w:p>
        </w:tc>
      </w:tr>
      <w:tr w:rsidR="0027364D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27364D" w:rsidRDefault="0027364D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講解討論主題情形二</w:t>
            </w:r>
          </w:p>
        </w:tc>
      </w:tr>
      <w:tr w:rsidR="0027364D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27364D" w:rsidRDefault="0027364D" w:rsidP="002E4D92">
            <w:pPr>
              <w:jc w:val="center"/>
              <w:rPr>
                <w:sz w:val="32"/>
              </w:rPr>
            </w:pPr>
            <w:r w:rsidRPr="00293980">
              <w:rPr>
                <w:sz w:val="32"/>
              </w:rPr>
              <w:pict>
                <v:shape id="_x0000_i1026" type="#_x0000_t75" style="width:409.5pt;height:307.5pt">
                  <v:imagedata r:id="rId5" o:title=""/>
                </v:shape>
              </w:pict>
            </w:r>
          </w:p>
        </w:tc>
      </w:tr>
      <w:tr w:rsidR="0027364D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27364D" w:rsidRDefault="0027364D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老師引導學生討論過程</w:t>
            </w:r>
          </w:p>
        </w:tc>
      </w:tr>
    </w:tbl>
    <w:p w:rsidR="0027364D" w:rsidRDefault="0027364D">
      <w:pPr>
        <w:rPr>
          <w:sz w:val="32"/>
        </w:rPr>
      </w:pPr>
    </w:p>
    <w:sectPr w:rsidR="0027364D" w:rsidSect="0027364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C222F"/>
    <w:rsid w:val="0027364D"/>
    <w:rsid w:val="00293980"/>
    <w:rsid w:val="002E4D92"/>
    <w:rsid w:val="00324216"/>
    <w:rsid w:val="003509CD"/>
    <w:rsid w:val="003A5A1F"/>
    <w:rsid w:val="007B0A7A"/>
    <w:rsid w:val="008F30F5"/>
    <w:rsid w:val="00B83988"/>
    <w:rsid w:val="00F20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</TotalTime>
  <Pages>1</Pages>
  <Words>8</Words>
  <Characters>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6</cp:revision>
  <cp:lastPrinted>2009-02-28T06:45:00Z</cp:lastPrinted>
  <dcterms:created xsi:type="dcterms:W3CDTF">2009-04-27T08:20:00Z</dcterms:created>
  <dcterms:modified xsi:type="dcterms:W3CDTF">2013-04-01T07:55:00Z</dcterms:modified>
</cp:coreProperties>
</file>