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F73" w:rsidRDefault="00480F73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一學年度交通安全宣導活動剪影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480F73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480F73" w:rsidRDefault="00480F73" w:rsidP="002E4D92">
            <w:pPr>
              <w:jc w:val="center"/>
              <w:rPr>
                <w:sz w:val="32"/>
              </w:rPr>
            </w:pPr>
            <w:r w:rsidRPr="007C77D0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25pt;height:291.75pt">
                  <v:imagedata r:id="rId4" o:title=""/>
                </v:shape>
              </w:pict>
            </w:r>
          </w:p>
        </w:tc>
      </w:tr>
      <w:tr w:rsidR="00480F73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480F73" w:rsidRDefault="00480F73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講解主要宣導主題</w:t>
            </w:r>
          </w:p>
        </w:tc>
      </w:tr>
      <w:tr w:rsidR="00480F73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480F73" w:rsidRDefault="00480F73" w:rsidP="002E4D92">
            <w:pPr>
              <w:jc w:val="center"/>
              <w:rPr>
                <w:sz w:val="32"/>
              </w:rPr>
            </w:pPr>
            <w:r w:rsidRPr="007C77D0">
              <w:rPr>
                <w:sz w:val="32"/>
              </w:rPr>
              <w:pict>
                <v:shape id="_x0000_i1026" type="#_x0000_t75" style="width:399pt;height:299.25pt">
                  <v:imagedata r:id="rId5" o:title=""/>
                </v:shape>
              </w:pict>
            </w:r>
          </w:p>
        </w:tc>
      </w:tr>
      <w:tr w:rsidR="00480F73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480F73" w:rsidRDefault="00480F73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宣導情形一</w:t>
            </w:r>
          </w:p>
        </w:tc>
      </w:tr>
    </w:tbl>
    <w:p w:rsidR="00480F73" w:rsidRDefault="00480F73" w:rsidP="00BA6F79"/>
    <w:sectPr w:rsidR="00480F73" w:rsidSect="00480F73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61439"/>
    <w:rsid w:val="001C222F"/>
    <w:rsid w:val="002E4D92"/>
    <w:rsid w:val="003509CD"/>
    <w:rsid w:val="00480F73"/>
    <w:rsid w:val="00724BED"/>
    <w:rsid w:val="007C77D0"/>
    <w:rsid w:val="008F5460"/>
    <w:rsid w:val="00B83988"/>
    <w:rsid w:val="00BA6F79"/>
    <w:rsid w:val="00BE1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7</Words>
  <Characters>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7</cp:revision>
  <cp:lastPrinted>2009-04-28T04:57:00Z</cp:lastPrinted>
  <dcterms:created xsi:type="dcterms:W3CDTF">2009-04-28T04:57:00Z</dcterms:created>
  <dcterms:modified xsi:type="dcterms:W3CDTF">2013-04-19T05:51:00Z</dcterms:modified>
</cp:coreProperties>
</file>