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54" w:rsidRDefault="008D5854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一學年度交通安全運用光碟教學剪影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8D585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8D5854" w:rsidRDefault="008D5854" w:rsidP="002E4D92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9pt;height:276.75pt">
                  <v:imagedata r:id="rId4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主要宣導主題</w: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8D5854" w:rsidRDefault="008D5854" w:rsidP="002E4D92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 id="_x0000_i1026" type="#_x0000_t75" style="width:378.75pt;height:284.25pt">
                  <v:imagedata r:id="rId5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宣導情形一</w: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8D5854" w:rsidRDefault="008D5854" w:rsidP="007B0F3A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 id="_x0000_i1027" type="#_x0000_t75" style="width:420pt;height:315pt">
                  <v:imagedata r:id="rId6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宣導情形二</w: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8D5854" w:rsidRDefault="008D5854" w:rsidP="007B0F3A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宣導情形三</w:t>
            </w:r>
          </w:p>
        </w:tc>
      </w:tr>
    </w:tbl>
    <w:p w:rsidR="008D5854" w:rsidRDefault="008D5854">
      <w:pPr>
        <w:rPr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8D585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8D5854" w:rsidRDefault="008D5854" w:rsidP="007B0F3A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 id="_x0000_i1029" type="#_x0000_t75" style="width:399pt;height:299.25pt">
                  <v:imagedata r:id="rId8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講解宣導重點</w: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8D5854" w:rsidRDefault="008D5854" w:rsidP="007B0F3A">
            <w:pPr>
              <w:jc w:val="center"/>
              <w:rPr>
                <w:sz w:val="32"/>
              </w:rPr>
            </w:pPr>
            <w:r w:rsidRPr="007B0F3A">
              <w:rPr>
                <w:sz w:val="32"/>
              </w:rPr>
              <w:pict>
                <v:shape id="_x0000_i1030" type="#_x0000_t75" style="width:409.5pt;height:307.5pt">
                  <v:imagedata r:id="rId9" o:title=""/>
                </v:shape>
              </w:pict>
            </w:r>
          </w:p>
        </w:tc>
      </w:tr>
      <w:tr w:rsidR="008D585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8D5854" w:rsidRDefault="008D585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同學們專心聆聽</w:t>
            </w:r>
          </w:p>
        </w:tc>
      </w:tr>
    </w:tbl>
    <w:p w:rsidR="008D5854" w:rsidRDefault="008D5854">
      <w:pPr>
        <w:rPr>
          <w:sz w:val="32"/>
        </w:rPr>
      </w:pPr>
    </w:p>
    <w:sectPr w:rsidR="008D5854" w:rsidSect="008D585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61439"/>
    <w:rsid w:val="001C222F"/>
    <w:rsid w:val="002E4D92"/>
    <w:rsid w:val="003509CD"/>
    <w:rsid w:val="00724BED"/>
    <w:rsid w:val="007B0F3A"/>
    <w:rsid w:val="007C77D0"/>
    <w:rsid w:val="008D5854"/>
    <w:rsid w:val="00923C0B"/>
    <w:rsid w:val="00B83988"/>
    <w:rsid w:val="00BC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14</Words>
  <Characters>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2009-04-28T04:57:00Z</cp:lastPrinted>
  <dcterms:created xsi:type="dcterms:W3CDTF">2009-02-28T07:04:00Z</dcterms:created>
  <dcterms:modified xsi:type="dcterms:W3CDTF">2013-04-01T07:56:00Z</dcterms:modified>
</cp:coreProperties>
</file>