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0C2" w:rsidRDefault="00F650C2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南投縣草屯鎮坪頂國小交通安全常識測驗剪影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F650C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F650C2" w:rsidRDefault="00F650C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  </w:t>
            </w:r>
            <w:r w:rsidRPr="00824D1F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F650C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650C2" w:rsidRDefault="00F650C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交通安全常識測驗老師批閱剪影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F650C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F650C2" w:rsidRDefault="00F650C2">
            <w:pPr>
              <w:jc w:val="center"/>
              <w:rPr>
                <w:sz w:val="32"/>
              </w:rPr>
            </w:pPr>
            <w:r w:rsidRPr="00824D1F">
              <w:rPr>
                <w:sz w:val="32"/>
              </w:rPr>
              <w:pict>
                <v:shape id="_x0000_i1026" type="#_x0000_t75" style="width:399pt;height:299.25pt">
                  <v:imagedata r:id="rId5" o:title=""/>
                </v:shape>
              </w:pict>
            </w:r>
          </w:p>
        </w:tc>
      </w:tr>
      <w:tr w:rsidR="00F650C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650C2" w:rsidRDefault="00F650C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交通安全常識測驗剪影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F650C2" w:rsidRDefault="00F650C2"/>
    <w:sectPr w:rsidR="00F650C2" w:rsidSect="00F650C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824D1F"/>
    <w:rsid w:val="00B563B4"/>
    <w:rsid w:val="00C360DB"/>
    <w:rsid w:val="00F65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9</Words>
  <Characters>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3</cp:revision>
  <cp:lastPrinted>2009-03-01T02:53:00Z</cp:lastPrinted>
  <dcterms:created xsi:type="dcterms:W3CDTF">2009-04-29T09:02:00Z</dcterms:created>
  <dcterms:modified xsi:type="dcterms:W3CDTF">2009-03-01T02:53:00Z</dcterms:modified>
</cp:coreProperties>
</file>