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9D" w:rsidRDefault="00E97A9D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南投縣草屯鎮坪頂國小交通安全作文作品剪影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E97A9D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E97A9D" w:rsidRDefault="00E97A9D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  </w:t>
            </w:r>
            <w:r w:rsidRPr="00723403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9.75pt;height:232.5pt">
                  <v:imagedata r:id="rId4" o:title=""/>
                </v:shape>
              </w:pict>
            </w:r>
          </w:p>
        </w:tc>
      </w:tr>
      <w:tr w:rsidR="00E97A9D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97A9D" w:rsidRDefault="00E97A9D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說明：得獎作品。</w:t>
            </w:r>
          </w:p>
        </w:tc>
      </w:tr>
      <w:tr w:rsidR="00E97A9D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E97A9D" w:rsidRDefault="00E97A9D">
            <w:pPr>
              <w:jc w:val="center"/>
              <w:rPr>
                <w:sz w:val="32"/>
              </w:rPr>
            </w:pPr>
            <w:r w:rsidRPr="00723403">
              <w:rPr>
                <w:sz w:val="32"/>
              </w:rPr>
              <w:pict>
                <v:shape id="_x0000_i1026" type="#_x0000_t75" style="width:319.5pt;height:239.25pt">
                  <v:imagedata r:id="rId5" o:title=""/>
                </v:shape>
              </w:pict>
            </w:r>
          </w:p>
        </w:tc>
      </w:tr>
      <w:tr w:rsidR="00E97A9D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97A9D" w:rsidRDefault="00E97A9D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說明：得獎作品。</w:t>
            </w:r>
          </w:p>
        </w:tc>
      </w:tr>
    </w:tbl>
    <w:p w:rsidR="00E97A9D" w:rsidRDefault="00E97A9D"/>
    <w:sectPr w:rsidR="00E97A9D" w:rsidSect="00E97A9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723403"/>
    <w:rsid w:val="00C360DB"/>
    <w:rsid w:val="00CA255C"/>
    <w:rsid w:val="00E9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7</Words>
  <Characters>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2009-03-01T03:01:00Z</cp:lastPrinted>
  <dcterms:created xsi:type="dcterms:W3CDTF">2009-03-01T03:01:00Z</dcterms:created>
  <dcterms:modified xsi:type="dcterms:W3CDTF">2009-03-01T03:01:00Z</dcterms:modified>
</cp:coreProperties>
</file>