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2B" w:rsidRDefault="00AC2D2B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南投縣草屯鎮坪頂國小交通安全書法作品剪影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82"/>
      </w:tblGrid>
      <w:tr w:rsidR="00AC2D2B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AC2D2B" w:rsidRDefault="00AC2D2B">
            <w:pPr>
              <w:jc w:val="center"/>
              <w:rPr>
                <w:sz w:val="32"/>
              </w:rPr>
            </w:pPr>
            <w:r w:rsidRPr="00CA255C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  <w:r>
              <w:rPr>
                <w:sz w:val="32"/>
              </w:rPr>
              <w:t xml:space="preserve">  </w: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Default="00AC2D2B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說明：得獎作品張貼於公布欄。</w: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AC2D2B" w:rsidRDefault="00AC2D2B">
            <w:pPr>
              <w:jc w:val="center"/>
              <w:rPr>
                <w:sz w:val="32"/>
              </w:rPr>
            </w:pPr>
            <w:r w:rsidRPr="00CA255C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Default="00AC2D2B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說明：得獎作品張貼於公布欄。</w: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Pr="00E23393" w:rsidRDefault="00AC2D2B">
            <w:pPr>
              <w:jc w:val="center"/>
              <w:rPr>
                <w:sz w:val="32"/>
              </w:rPr>
            </w:pPr>
            <w:r w:rsidRPr="00E23393">
              <w:rPr>
                <w:sz w:val="32"/>
              </w:rPr>
              <w:pict>
                <v:shape id="_x0000_i1027" type="#_x0000_t75" style="width:481.5pt;height:360.75pt">
                  <v:imagedata r:id="rId6" o:title=""/>
                </v:shape>
              </w:pic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Pr="00E23393" w:rsidRDefault="00AC2D2B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說明：教師指導剪影</w: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Pr="00E23393" w:rsidRDefault="00AC2D2B">
            <w:pPr>
              <w:jc w:val="center"/>
              <w:rPr>
                <w:sz w:val="32"/>
              </w:rPr>
            </w:pPr>
            <w:r w:rsidRPr="00E23393">
              <w:rPr>
                <w:sz w:val="32"/>
              </w:rPr>
              <w:pict>
                <v:shape id="_x0000_i1028" type="#_x0000_t75" style="width:338.25pt;height:253.5pt">
                  <v:imagedata r:id="rId7" o:title=""/>
                </v:shape>
              </w:pict>
            </w:r>
          </w:p>
        </w:tc>
      </w:tr>
      <w:tr w:rsidR="00AC2D2B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C2D2B" w:rsidRPr="00E23393" w:rsidRDefault="00AC2D2B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說明：學生作品揭示</w:t>
            </w:r>
          </w:p>
        </w:tc>
      </w:tr>
    </w:tbl>
    <w:p w:rsidR="00AC2D2B" w:rsidRDefault="00AC2D2B"/>
    <w:sectPr w:rsidR="00AC2D2B" w:rsidSect="00AC2D2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AC2D2B"/>
    <w:rsid w:val="00C360DB"/>
    <w:rsid w:val="00CA255C"/>
    <w:rsid w:val="00E23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13</Words>
  <Characters>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2009-03-01T02:57:00Z</cp:lastPrinted>
  <dcterms:created xsi:type="dcterms:W3CDTF">2009-03-01T02:57:00Z</dcterms:created>
  <dcterms:modified xsi:type="dcterms:W3CDTF">2013-04-15T06:22:00Z</dcterms:modified>
</cp:coreProperties>
</file>