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A65" w:rsidRDefault="00C96A65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一學年度交通安全宣導活動剪影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C96A6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C96A65" w:rsidRDefault="00C96A65" w:rsidP="002E4D92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9.25pt">
                  <v:imagedata r:id="rId4" o:title=""/>
                </v:shape>
              </w:pic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講解主要宣導主題</w: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C96A65" w:rsidRDefault="00C96A65" w:rsidP="002E4D92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6" type="#_x0000_t75" style="width:409.5pt;height:307.5pt">
                  <v:imagedata r:id="rId5" o:title=""/>
                </v:shape>
              </w:pic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宣導情形一</w: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7" type="#_x0000_t75" style="width:429.75pt;height:322.5pt">
                  <v:imagedata r:id="rId6" o:title=""/>
                </v:shape>
              </w:pic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宣導情形二</w: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8" type="#_x0000_t75" style="width:420pt;height:315pt">
                  <v:imagedata r:id="rId7" o:title=""/>
                </v:shape>
              </w:pic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宣導情形三</w:t>
            </w:r>
          </w:p>
        </w:tc>
      </w:tr>
    </w:tbl>
    <w:p w:rsidR="00C96A65" w:rsidRDefault="00C96A65">
      <w:pPr>
        <w:rPr>
          <w:sz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-17.85pt;width:459pt;height:35.85pt;z-index:251658240;mso-position-horizontal-relative:text;mso-position-vertical-relative:text" filled="f" stroked="f">
            <v:textbox>
              <w:txbxContent>
                <w:p w:rsidR="00C96A65" w:rsidRDefault="00C96A65" w:rsidP="00E933B7">
                  <w:pPr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南投縣草屯鎮坪頂國小一</w:t>
                  </w:r>
                  <w:r>
                    <w:rPr>
                      <w:sz w:val="32"/>
                    </w:rPr>
                    <w:t>00</w:t>
                  </w:r>
                  <w:r>
                    <w:rPr>
                      <w:rFonts w:hint="eastAsia"/>
                      <w:sz w:val="32"/>
                    </w:rPr>
                    <w:t>學年度交通安全宣導活動剪影</w:t>
                  </w:r>
                </w:p>
                <w:p w:rsidR="00C96A65" w:rsidRPr="00E933B7" w:rsidRDefault="00C96A65"/>
              </w:txbxContent>
            </v:textbox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C96A65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C96A65" w:rsidRDefault="00C96A65" w:rsidP="00E933B7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9" type="#_x0000_t75" style="width:399pt;height:299.25pt">
                  <v:imagedata r:id="rId8" o:title=""/>
                </v:shape>
              </w:pic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有獎徵答</w: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C96A65" w:rsidRDefault="00C96A65" w:rsidP="00E933B7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30" type="#_x0000_t75" style="width:378.75pt;height:284.25pt">
                  <v:imagedata r:id="rId9" o:title=""/>
                </v:shape>
              </w:pict>
            </w:r>
          </w:p>
        </w:tc>
      </w:tr>
      <w:tr w:rsidR="00C96A65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C96A65" w:rsidRDefault="00C96A65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同學們踴躍發言</w:t>
            </w:r>
          </w:p>
        </w:tc>
      </w:tr>
    </w:tbl>
    <w:p w:rsidR="00C96A65" w:rsidRDefault="00C96A65">
      <w:pPr>
        <w:rPr>
          <w:sz w:val="32"/>
        </w:rPr>
      </w:pPr>
    </w:p>
    <w:sectPr w:rsidR="00C96A65" w:rsidSect="00C96A6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3401D"/>
    <w:rsid w:val="00161439"/>
    <w:rsid w:val="001C222F"/>
    <w:rsid w:val="002E4D92"/>
    <w:rsid w:val="003509CD"/>
    <w:rsid w:val="005067D5"/>
    <w:rsid w:val="00821BAE"/>
    <w:rsid w:val="00890905"/>
    <w:rsid w:val="00927D40"/>
    <w:rsid w:val="00A06BE9"/>
    <w:rsid w:val="00A70CD1"/>
    <w:rsid w:val="00B83988"/>
    <w:rsid w:val="00C5242B"/>
    <w:rsid w:val="00C96A65"/>
    <w:rsid w:val="00E93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</Words>
  <Characters>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3</cp:revision>
  <cp:lastPrinted>2009-02-28T06:37:00Z</cp:lastPrinted>
  <dcterms:created xsi:type="dcterms:W3CDTF">2012-04-30T03:01:00Z</dcterms:created>
  <dcterms:modified xsi:type="dcterms:W3CDTF">2013-04-01T07:59:00Z</dcterms:modified>
</cp:coreProperties>
</file>