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287" w:rsidRDefault="00745287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一學年度校外教學合約書</w:t>
      </w:r>
    </w:p>
    <w:p w:rsidR="00745287" w:rsidRPr="009038C0" w:rsidRDefault="00745287" w:rsidP="00242D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645pt">
            <v:imagedata r:id="rId4" o:title=""/>
          </v:shape>
        </w:pict>
      </w:r>
    </w:p>
    <w:sectPr w:rsidR="00745287" w:rsidRPr="009038C0" w:rsidSect="00745287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C222F"/>
    <w:rsid w:val="001E4740"/>
    <w:rsid w:val="00242DAB"/>
    <w:rsid w:val="003627EE"/>
    <w:rsid w:val="005358C4"/>
    <w:rsid w:val="00745287"/>
    <w:rsid w:val="009038C0"/>
    <w:rsid w:val="00976C11"/>
    <w:rsid w:val="009771F1"/>
    <w:rsid w:val="00B83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</TotalTime>
  <Pages>1</Pages>
  <Words>3</Words>
  <Characters>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5</cp:revision>
  <cp:lastPrinted>2009-02-28T07:32:00Z</cp:lastPrinted>
  <dcterms:created xsi:type="dcterms:W3CDTF">2012-04-30T04:44:00Z</dcterms:created>
  <dcterms:modified xsi:type="dcterms:W3CDTF">2013-04-15T06:11:00Z</dcterms:modified>
</cp:coreProperties>
</file>