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FFC" w:rsidRDefault="00102FFC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南投縣草屯鎮坪頂國小交通安全校外教學逃生演練剪影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102FF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102FFC" w:rsidRDefault="00102FFC">
            <w:pPr>
              <w:jc w:val="center"/>
              <w:rPr>
                <w:sz w:val="32"/>
              </w:rPr>
            </w:pPr>
            <w:r w:rsidRPr="00BD7BCA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pt;height:299.25pt">
                  <v:imagedata r:id="rId4" o:title=""/>
                </v:shape>
              </w:pict>
            </w:r>
          </w:p>
        </w:tc>
      </w:tr>
      <w:tr w:rsidR="00102FF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02FFC" w:rsidRDefault="00102FFC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說明：車上觀看逃生演練影片一。</w:t>
            </w:r>
          </w:p>
        </w:tc>
      </w:tr>
      <w:tr w:rsidR="00102FF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102FFC" w:rsidRPr="000A3367" w:rsidRDefault="00102FFC">
            <w:pPr>
              <w:jc w:val="center"/>
              <w:rPr>
                <w:sz w:val="32"/>
              </w:rPr>
            </w:pPr>
            <w:r w:rsidRPr="00BD7BCA">
              <w:rPr>
                <w:sz w:val="32"/>
              </w:rPr>
              <w:pict>
                <v:shape id="_x0000_i1026" type="#_x0000_t75" style="width:389.25pt;height:291.75pt">
                  <v:imagedata r:id="rId5" o:title=""/>
                </v:shape>
              </w:pict>
            </w:r>
          </w:p>
        </w:tc>
      </w:tr>
      <w:tr w:rsidR="00102FF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02FFC" w:rsidRDefault="00102FFC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說明：車上觀看逃生演練影片二。</w:t>
            </w:r>
          </w:p>
        </w:tc>
      </w:tr>
    </w:tbl>
    <w:p w:rsidR="00102FFC" w:rsidRDefault="00102FFC"/>
    <w:sectPr w:rsidR="00102FFC" w:rsidSect="00102FF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367"/>
    <w:rsid w:val="0002275A"/>
    <w:rsid w:val="00087AA9"/>
    <w:rsid w:val="000A3367"/>
    <w:rsid w:val="00102FFC"/>
    <w:rsid w:val="00893B51"/>
    <w:rsid w:val="00BD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1</Pages>
  <Words>9</Words>
  <Characters>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what</cp:lastModifiedBy>
  <cp:revision>2</cp:revision>
  <cp:lastPrinted>2009-04-30T06:52:00Z</cp:lastPrinted>
  <dcterms:created xsi:type="dcterms:W3CDTF">2011-04-27T02:54:00Z</dcterms:created>
  <dcterms:modified xsi:type="dcterms:W3CDTF">2011-04-27T02:54:00Z</dcterms:modified>
</cp:coreProperties>
</file>