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F63" w:rsidRDefault="00E15F63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一學年度校外教學檢核表</w:t>
      </w:r>
    </w:p>
    <w:p w:rsidR="00E15F63" w:rsidRDefault="00E15F63" w:rsidP="00242DAB">
      <w:pPr>
        <w:rPr>
          <w:rFonts w:eastAsia="Times New Roman"/>
        </w:rPr>
      </w:pPr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18.6pt;height:690.75pt;mso-position-horizontal-relative:char;mso-position-vertical-relative:line">
            <v:imagedata r:id="rId4" o:title=""/>
            <w10:anchorlock/>
          </v:shape>
        </w:pict>
      </w:r>
    </w:p>
    <w:sectPr w:rsidR="00E15F63" w:rsidSect="00E15F63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222F"/>
    <w:rsid w:val="001C222F"/>
    <w:rsid w:val="001E4740"/>
    <w:rsid w:val="00242DAB"/>
    <w:rsid w:val="003627EE"/>
    <w:rsid w:val="00976C11"/>
    <w:rsid w:val="009771F1"/>
    <w:rsid w:val="00B83988"/>
    <w:rsid w:val="00E15F63"/>
    <w:rsid w:val="00EB5979"/>
    <w:rsid w:val="00F37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7</Words>
  <Characters>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3</cp:revision>
  <cp:lastPrinted>2009-02-28T07:32:00Z</cp:lastPrinted>
  <dcterms:created xsi:type="dcterms:W3CDTF">2012-04-30T04:59:00Z</dcterms:created>
  <dcterms:modified xsi:type="dcterms:W3CDTF">2013-04-15T06:15:00Z</dcterms:modified>
</cp:coreProperties>
</file>