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552" w:rsidRDefault="00E85552">
      <w:pPr>
        <w:jc w:val="center"/>
        <w:rPr>
          <w:sz w:val="36"/>
        </w:rPr>
      </w:pPr>
      <w:r>
        <w:rPr>
          <w:rFonts w:hint="eastAsia"/>
          <w:sz w:val="36"/>
        </w:rPr>
        <w:t>南投縣草屯鎮坪頂國小交通安全校外教學逃生演練剪影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E85552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E85552" w:rsidRDefault="00E85552">
            <w:pPr>
              <w:jc w:val="center"/>
              <w:rPr>
                <w:sz w:val="32"/>
              </w:rPr>
            </w:pPr>
            <w:r w:rsidRPr="00597EFC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9pt;height:299.25pt">
                  <v:imagedata r:id="rId4" o:title=""/>
                </v:shape>
              </w:pict>
            </w:r>
          </w:p>
        </w:tc>
      </w:tr>
      <w:tr w:rsidR="00E85552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E85552" w:rsidRDefault="00E8555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說明：老師說明逃生演練事項。</w:t>
            </w:r>
          </w:p>
        </w:tc>
      </w:tr>
      <w:tr w:rsidR="00E85552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E85552" w:rsidRPr="000A3367" w:rsidRDefault="00E85552">
            <w:pPr>
              <w:jc w:val="center"/>
              <w:rPr>
                <w:sz w:val="32"/>
              </w:rPr>
            </w:pPr>
            <w:r w:rsidRPr="00597EFC">
              <w:rPr>
                <w:sz w:val="32"/>
              </w:rPr>
              <w:pict>
                <v:shape id="_x0000_i1026" type="#_x0000_t75" style="width:389.25pt;height:291.75pt">
                  <v:imagedata r:id="rId5" o:title=""/>
                </v:shape>
              </w:pict>
            </w:r>
          </w:p>
        </w:tc>
      </w:tr>
      <w:tr w:rsidR="00E85552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E85552" w:rsidRDefault="00E8555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說明：學生實際操作情形一。</w:t>
            </w:r>
          </w:p>
        </w:tc>
      </w:tr>
      <w:tr w:rsidR="00E85552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E85552" w:rsidRDefault="00E85552">
            <w:pPr>
              <w:jc w:val="center"/>
              <w:rPr>
                <w:sz w:val="32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-19.4pt;margin-top:-.5pt;width:495pt;height:36.4pt;z-index:251658240;mso-position-horizontal-relative:text;mso-position-vertical-relative:text" stroked="f">
                  <v:textbox>
                    <w:txbxContent>
                      <w:p w:rsidR="00E85552" w:rsidRDefault="00E85552" w:rsidP="000A3367">
                        <w:pPr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rFonts w:hint="eastAsia"/>
                            <w:sz w:val="36"/>
                          </w:rPr>
                          <w:t>南投縣草屯鎮坪頂國小交通安全校外教學逃生演練剪影</w:t>
                        </w:r>
                      </w:p>
                      <w:p w:rsidR="00E85552" w:rsidRPr="000A3367" w:rsidRDefault="00E85552" w:rsidP="000A3367"/>
                    </w:txbxContent>
                  </v:textbox>
                </v:shape>
              </w:pict>
            </w:r>
          </w:p>
        </w:tc>
      </w:tr>
      <w:tr w:rsidR="00E85552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E85552" w:rsidRDefault="00E85552">
            <w:pPr>
              <w:jc w:val="center"/>
              <w:rPr>
                <w:sz w:val="32"/>
              </w:rPr>
            </w:pPr>
            <w:r w:rsidRPr="00597EFC">
              <w:rPr>
                <w:sz w:val="32"/>
              </w:rPr>
              <w:pict>
                <v:shape id="_x0000_i1027" type="#_x0000_t75" style="width:399pt;height:299.25pt">
                  <v:imagedata r:id="rId6" o:title=""/>
                </v:shape>
              </w:pict>
            </w:r>
          </w:p>
        </w:tc>
      </w:tr>
      <w:tr w:rsidR="00E85552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E85552" w:rsidRDefault="00E8555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說明：學生實際操作情形二。</w:t>
            </w:r>
          </w:p>
        </w:tc>
      </w:tr>
      <w:tr w:rsidR="00E85552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E85552" w:rsidRPr="000A3367" w:rsidRDefault="00E85552">
            <w:pPr>
              <w:jc w:val="center"/>
              <w:rPr>
                <w:sz w:val="32"/>
              </w:rPr>
            </w:pPr>
            <w:r w:rsidRPr="00597EFC">
              <w:rPr>
                <w:sz w:val="32"/>
              </w:rPr>
              <w:pict>
                <v:shape id="_x0000_i1028" type="#_x0000_t75" style="width:389.25pt;height:291.75pt">
                  <v:imagedata r:id="rId7" o:title=""/>
                </v:shape>
              </w:pict>
            </w:r>
          </w:p>
        </w:tc>
      </w:tr>
      <w:tr w:rsidR="00E85552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E85552" w:rsidRDefault="00E8555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說明：學生實際操作情形三。</w:t>
            </w:r>
          </w:p>
        </w:tc>
      </w:tr>
    </w:tbl>
    <w:p w:rsidR="00E85552" w:rsidRDefault="00E85552" w:rsidP="00CF6641"/>
    <w:sectPr w:rsidR="00E85552" w:rsidSect="00E85552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3367"/>
    <w:rsid w:val="0002275A"/>
    <w:rsid w:val="00087AA9"/>
    <w:rsid w:val="000A3367"/>
    <w:rsid w:val="00597EFC"/>
    <w:rsid w:val="00BB207C"/>
    <w:rsid w:val="00CF6641"/>
    <w:rsid w:val="00E85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15</Words>
  <Characters>87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what</cp:lastModifiedBy>
  <cp:revision>4</cp:revision>
  <cp:lastPrinted>2009-03-01T03:06:00Z</cp:lastPrinted>
  <dcterms:created xsi:type="dcterms:W3CDTF">2009-04-30T06:55:00Z</dcterms:created>
  <dcterms:modified xsi:type="dcterms:W3CDTF">2009-03-01T03:06:00Z</dcterms:modified>
</cp:coreProperties>
</file>