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DB" w:rsidRDefault="00D548DB">
      <w:pPr>
        <w:jc w:val="center"/>
        <w:rPr>
          <w:sz w:val="36"/>
        </w:rPr>
      </w:pPr>
      <w:r>
        <w:rPr>
          <w:sz w:val="36"/>
        </w:rPr>
        <w:t xml:space="preserve"> </w:t>
      </w:r>
      <w:r>
        <w:rPr>
          <w:rFonts w:hint="eastAsia"/>
          <w:sz w:val="36"/>
        </w:rPr>
        <w:t>南投縣草屯鎮坪頂國小交通安全保全監視系統剪影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73"/>
      </w:tblGrid>
      <w:tr w:rsidR="00D548DB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 w:rsidRPr="002C0030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09.5pt;height:307.5pt">
                  <v:imagedata r:id="rId4" o:title=""/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說明：保全系統設定。</w: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 w:rsidRPr="002C0030">
              <w:rPr>
                <w:sz w:val="32"/>
              </w:rPr>
              <w:pict>
                <v:shape id="_x0000_i1026" type="#_x0000_t75" style="width:389.25pt;height:291.75pt">
                  <v:imagedata r:id="rId5" o:title=""/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說明：走廊安裝監視器。</w: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-10.4pt;margin-top:-9.5pt;width:441pt;height:36.4pt;z-index:251658240;mso-position-horizontal-relative:text;mso-position-vertical-relative:text" stroked="f">
                  <v:textbox>
                    <w:txbxContent>
                      <w:p w:rsidR="00D548DB" w:rsidRPr="002C0030" w:rsidRDefault="00D548DB" w:rsidP="002C0030">
                        <w:r>
                          <w:rPr>
                            <w:rFonts w:hint="eastAsia"/>
                            <w:sz w:val="36"/>
                          </w:rPr>
                          <w:t>南投縣草屯鎮坪頂國小交通安全保全監視系統剪影</w:t>
                        </w:r>
                      </w:p>
                    </w:txbxContent>
                  </v:textbox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 w:rsidRPr="002C0030">
              <w:rPr>
                <w:sz w:val="32"/>
              </w:rPr>
              <w:pict>
                <v:shape id="_x0000_i1027" type="#_x0000_t75" style="width:420pt;height:315pt">
                  <v:imagedata r:id="rId6" o:title=""/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說明：校門口監視器。</w: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 w:rsidRPr="002C0030">
              <w:rPr>
                <w:sz w:val="32"/>
              </w:rPr>
              <w:pict>
                <v:shape id="_x0000_i1028" type="#_x0000_t75" style="width:399pt;height:299.25pt">
                  <v:imagedata r:id="rId7" o:title=""/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說明：廁所安裝監視器以維護學生安全。</w: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noProof/>
              </w:rPr>
              <w:pict>
                <v:shape id="_x0000_s1027" type="#_x0000_t202" style="position:absolute;margin-left:-1.4pt;margin-top:-9.5pt;width:431.75pt;height:36.4pt;z-index:251659264;mso-position-horizontal-relative:text;mso-position-vertical-relative:text" stroked="f">
                  <v:textbox>
                    <w:txbxContent>
                      <w:p w:rsidR="00D548DB" w:rsidRPr="002C0030" w:rsidRDefault="00D548DB" w:rsidP="002C0030">
                        <w:r>
                          <w:rPr>
                            <w:rFonts w:hint="eastAsia"/>
                            <w:sz w:val="36"/>
                          </w:rPr>
                          <w:t>南投縣草屯鎮坪頂國小交通安全保全監視系統剪影</w:t>
                        </w:r>
                      </w:p>
                    </w:txbxContent>
                  </v:textbox>
                </v:shape>
              </w:pict>
            </w:r>
          </w:p>
          <w:p w:rsidR="00D548DB" w:rsidRDefault="00D548DB">
            <w:pPr>
              <w:rPr>
                <w:sz w:val="32"/>
              </w:rPr>
            </w:pPr>
            <w:r w:rsidRPr="002C0030">
              <w:rPr>
                <w:sz w:val="32"/>
              </w:rPr>
              <w:pict>
                <v:shape id="_x0000_i1029" type="#_x0000_t75" style="width:389.25pt;height:291.75pt">
                  <v:imagedata r:id="rId8" o:title=""/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說明：殘障廁所警鈴設置。</w: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 w:rsidRPr="002C0030">
              <w:rPr>
                <w:sz w:val="32"/>
              </w:rPr>
              <w:pict>
                <v:shape id="_x0000_i1030" type="#_x0000_t75" style="width:369pt;height:276.75pt">
                  <v:imagedata r:id="rId9" o:title=""/>
                </v:shape>
              </w:pict>
            </w:r>
          </w:p>
        </w:tc>
      </w:tr>
      <w:tr w:rsidR="00D548DB">
        <w:tblPrEx>
          <w:tblCellMar>
            <w:top w:w="0" w:type="dxa"/>
            <w:bottom w:w="0" w:type="dxa"/>
          </w:tblCellMar>
        </w:tblPrEx>
        <w:trPr>
          <w:trHeight w:val="881"/>
        </w:trPr>
        <w:tc>
          <w:tcPr>
            <w:tcW w:w="8673" w:type="dxa"/>
          </w:tcPr>
          <w:p w:rsidR="00D548DB" w:rsidRDefault="00D548DB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說明：監視錄影系統。</w:t>
            </w:r>
          </w:p>
        </w:tc>
      </w:tr>
    </w:tbl>
    <w:p w:rsidR="00D548DB" w:rsidRDefault="00D548DB">
      <w:pPr>
        <w:rPr>
          <w:sz w:val="32"/>
        </w:rPr>
      </w:pPr>
    </w:p>
    <w:sectPr w:rsidR="00D548DB" w:rsidSect="00D548DB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654C"/>
    <w:rsid w:val="002C0030"/>
    <w:rsid w:val="003E6EDF"/>
    <w:rsid w:val="00513597"/>
    <w:rsid w:val="008E3980"/>
    <w:rsid w:val="00B5654C"/>
    <w:rsid w:val="00BB3310"/>
    <w:rsid w:val="00D169F9"/>
    <w:rsid w:val="00D548DB"/>
    <w:rsid w:val="00D870EF"/>
    <w:rsid w:val="00E75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1</Pages>
  <Words>19</Words>
  <Characters>112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2009-03-09T07:43:00Z</cp:lastPrinted>
  <dcterms:created xsi:type="dcterms:W3CDTF">2012-04-30T05:24:00Z</dcterms:created>
  <dcterms:modified xsi:type="dcterms:W3CDTF">2012-04-30T05:24:00Z</dcterms:modified>
</cp:coreProperties>
</file>