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BB8" w:rsidRPr="009B10FE" w:rsidRDefault="00946BB8">
      <w:pPr>
        <w:spacing w:line="600" w:lineRule="atLeast"/>
        <w:jc w:val="distribute"/>
        <w:rPr>
          <w:rFonts w:ascii="標楷體" w:eastAsia="標楷體"/>
          <w:bCs/>
          <w:sz w:val="48"/>
          <w:szCs w:val="48"/>
        </w:rPr>
      </w:pPr>
      <w:r w:rsidRPr="009B10FE">
        <w:rPr>
          <w:rFonts w:ascii="標楷體" w:eastAsia="標楷體" w:hint="eastAsia"/>
          <w:bCs/>
          <w:sz w:val="48"/>
          <w:szCs w:val="48"/>
        </w:rPr>
        <w:t>南投縣草屯鎮坪頂國民小學交通安全路隊規則</w:t>
      </w:r>
    </w:p>
    <w:p w:rsidR="00946BB8" w:rsidRDefault="00946BB8">
      <w:pPr>
        <w:numPr>
          <w:ilvl w:val="0"/>
          <w:numId w:val="1"/>
        </w:num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排隊時要做到整齊、靜肅、迅速確實。</w:t>
      </w:r>
    </w:p>
    <w:p w:rsidR="00946BB8" w:rsidRDefault="00946BB8">
      <w:pPr>
        <w:numPr>
          <w:ilvl w:val="0"/>
          <w:numId w:val="1"/>
        </w:num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聽從大隊長的口令，路隊長的指揮。</w:t>
      </w:r>
    </w:p>
    <w:p w:rsidR="00946BB8" w:rsidRDefault="00946BB8">
      <w:pPr>
        <w:numPr>
          <w:ilvl w:val="0"/>
          <w:numId w:val="1"/>
        </w:num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導護師報告時要專心聽講，絕不東張西望。</w:t>
      </w:r>
    </w:p>
    <w:p w:rsidR="00946BB8" w:rsidRDefault="00946BB8">
      <w:pPr>
        <w:numPr>
          <w:ilvl w:val="0"/>
          <w:numId w:val="1"/>
        </w:num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排隊前，穿著整齊，書包背正。</w:t>
      </w:r>
    </w:p>
    <w:p w:rsidR="00946BB8" w:rsidRDefault="00946BB8">
      <w:pPr>
        <w:numPr>
          <w:ilvl w:val="0"/>
          <w:numId w:val="1"/>
        </w:num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行再見禮時聲音宏亮，且整齊畫一。</w:t>
      </w:r>
    </w:p>
    <w:p w:rsidR="00946BB8" w:rsidRDefault="00946BB8">
      <w:pPr>
        <w:numPr>
          <w:ilvl w:val="0"/>
          <w:numId w:val="1"/>
        </w:num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安親班同學，上交通車前必須排隊依序上車，不爭先。</w:t>
      </w:r>
    </w:p>
    <w:p w:rsidR="00946BB8" w:rsidRDefault="00946BB8">
      <w:p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七、路隊長，必須切實負責任，把路隊管好。</w:t>
      </w:r>
    </w:p>
    <w:p w:rsidR="00946BB8" w:rsidRDefault="00946BB8">
      <w:p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八、路隊成員，必須聽從路隊長指揮。</w:t>
      </w:r>
    </w:p>
    <w:p w:rsidR="00946BB8" w:rsidRDefault="00946BB8">
      <w:p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九、過十字路口若無指揮，隊長要在最前方指揮隊伍行進。</w:t>
      </w:r>
    </w:p>
    <w:p w:rsidR="00946BB8" w:rsidRDefault="00946BB8">
      <w:p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十、有緊急事故必以最快速度通知學校老師。</w:t>
      </w:r>
    </w:p>
    <w:p w:rsidR="00946BB8" w:rsidRDefault="00946BB8">
      <w:p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十一、隊伍中若有不聽糾正者，隊長列名單送交導護老師。</w:t>
      </w:r>
    </w:p>
    <w:p w:rsidR="00946BB8" w:rsidRPr="009B10FE" w:rsidRDefault="00946BB8">
      <w:pPr>
        <w:spacing w:line="700" w:lineRule="atLeas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十二、本規定如有不足者，依各週導護老師宣佈之規定為原則。</w:t>
      </w:r>
    </w:p>
    <w:sectPr w:rsidR="00946BB8" w:rsidRPr="009B10FE" w:rsidSect="009B10FE">
      <w:pgSz w:w="11907" w:h="16840" w:code="9"/>
      <w:pgMar w:top="1134" w:right="1134" w:bottom="1134" w:left="1134" w:header="851" w:footer="992" w:gutter="0"/>
      <w:cols w:space="425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E0B4C"/>
    <w:multiLevelType w:val="singleLevel"/>
    <w:tmpl w:val="4126C678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stylePaneFormatFilter w:val="3F01"/>
  <w:doNotTrackMoves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10FE"/>
    <w:rsid w:val="00946BB8"/>
    <w:rsid w:val="009B1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41</Words>
  <Characters>235</Characters>
  <Application>Microsoft Office Outlook</Application>
  <DocSecurity>0</DocSecurity>
  <Lines>0</Lines>
  <Paragraphs>0</Paragraphs>
  <ScaleCrop>false</ScaleCrop>
  <Company>鹿野國小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交通安全路隊規則</dc:title>
  <dc:subject/>
  <dc:creator>鹿野國小</dc:creator>
  <cp:keywords/>
  <dc:description/>
  <cp:lastModifiedBy>what</cp:lastModifiedBy>
  <cp:revision>2</cp:revision>
  <cp:lastPrinted>2000-04-27T05:35:00Z</cp:lastPrinted>
  <dcterms:created xsi:type="dcterms:W3CDTF">2009-05-01T06:52:00Z</dcterms:created>
  <dcterms:modified xsi:type="dcterms:W3CDTF">2009-05-01T06:52:00Z</dcterms:modified>
</cp:coreProperties>
</file>