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EE9" w:rsidRDefault="00352EE9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一學年度家長接送區剪影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352EE9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352EE9" w:rsidRDefault="00352EE9" w:rsidP="000C1327">
            <w:pPr>
              <w:jc w:val="center"/>
              <w:rPr>
                <w:sz w:val="32"/>
              </w:rPr>
            </w:pPr>
            <w:r w:rsidRPr="00A25AD8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8.5pt;height:291pt">
                  <v:imagedata r:id="rId4" o:title=""/>
                </v:shape>
              </w:pict>
            </w:r>
          </w:p>
        </w:tc>
      </w:tr>
      <w:tr w:rsidR="00352EE9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352EE9" w:rsidRDefault="00352EE9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校門預留家長停車空間</w:t>
            </w:r>
          </w:p>
        </w:tc>
      </w:tr>
      <w:tr w:rsidR="00352EE9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352EE9" w:rsidRDefault="00352EE9" w:rsidP="000C1327">
            <w:pPr>
              <w:jc w:val="center"/>
              <w:rPr>
                <w:sz w:val="32"/>
              </w:rPr>
            </w:pPr>
            <w:r w:rsidRPr="00A25AD8">
              <w:rPr>
                <w:sz w:val="32"/>
              </w:rPr>
              <w:pict>
                <v:shape id="_x0000_i1026" type="#_x0000_t75" style="width:381pt;height:285.75pt">
                  <v:imagedata r:id="rId5" o:title=""/>
                </v:shape>
              </w:pict>
            </w:r>
          </w:p>
        </w:tc>
      </w:tr>
      <w:tr w:rsidR="00352EE9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352EE9" w:rsidRDefault="00352EE9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校門預留家長停車空間</w:t>
            </w:r>
          </w:p>
        </w:tc>
      </w:tr>
    </w:tbl>
    <w:p w:rsidR="00352EE9" w:rsidRDefault="00352EE9" w:rsidP="00845C2E"/>
    <w:sectPr w:rsidR="00352EE9" w:rsidSect="00352EE9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1327"/>
    <w:rsid w:val="00050ED0"/>
    <w:rsid w:val="000C1327"/>
    <w:rsid w:val="00352EE9"/>
    <w:rsid w:val="00845C2E"/>
    <w:rsid w:val="008F35D6"/>
    <w:rsid w:val="009B6B8A"/>
    <w:rsid w:val="00A25AD8"/>
    <w:rsid w:val="00ED5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8</Words>
  <Characters>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5</cp:revision>
  <cp:lastPrinted>2009-03-02T06:03:00Z</cp:lastPrinted>
  <dcterms:created xsi:type="dcterms:W3CDTF">2009-03-02T06:01:00Z</dcterms:created>
  <dcterms:modified xsi:type="dcterms:W3CDTF">2013-04-12T05:58:00Z</dcterms:modified>
</cp:coreProperties>
</file>