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CA" w:rsidRDefault="00ED70CA">
      <w:pPr>
        <w:spacing w:line="34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南投縣草屯鎮坪頂國小一</w:t>
      </w:r>
      <w:r>
        <w:rPr>
          <w:rFonts w:eastAsia="標楷體"/>
          <w:sz w:val="32"/>
        </w:rPr>
        <w:t>0</w:t>
      </w:r>
      <w:r>
        <w:rPr>
          <w:rFonts w:eastAsia="標楷體" w:hint="eastAsia"/>
          <w:sz w:val="32"/>
        </w:rPr>
        <w:t>一學年度交通服務隊選拔表揚辦法</w:t>
      </w:r>
    </w:p>
    <w:p w:rsidR="00ED70CA" w:rsidRDefault="00ED70CA">
      <w:pPr>
        <w:spacing w:line="340" w:lineRule="exact"/>
        <w:rPr>
          <w:rFonts w:eastAsia="標楷體"/>
          <w:sz w:val="28"/>
        </w:rPr>
      </w:pPr>
    </w:p>
    <w:p w:rsidR="00ED70CA" w:rsidRDefault="00ED70CA">
      <w:pPr>
        <w:spacing w:line="3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壹、依據：本校一</w:t>
      </w:r>
      <w:r>
        <w:rPr>
          <w:rFonts w:eastAsia="標楷體"/>
          <w:sz w:val="28"/>
        </w:rPr>
        <w:t>0</w:t>
      </w:r>
      <w:r>
        <w:rPr>
          <w:rFonts w:eastAsia="標楷體" w:hint="eastAsia"/>
          <w:sz w:val="28"/>
        </w:rPr>
        <w:t>一年度校務計劃訓導工作計畫辦理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貳、目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的：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（一）指導學童正確的交通安全教育常識。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（二）落實交通安全教育於學童身上，並能推己及人。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（三）表揚好人好事、模範學童，進而影響其他學童。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參、實施原則：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公開原則：公開選拔、表揚服務隊學童。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典範原則：品行良好，足以作為其他學童表率者。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教育原則：具備足夠的交通安全教育常識之學童。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服務原則：平時服務熱忱之學童。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獎勵原則：頒發獎狀，給予正向的鼓勵。</w:t>
      </w:r>
      <w:r>
        <w:rPr>
          <w:rFonts w:eastAsia="標楷體"/>
          <w:sz w:val="28"/>
        </w:rPr>
        <w:t xml:space="preserve"> 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肆、實施方法：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選拔方式：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１．由教師與訓導組遴選高年級（五、六年級）學生擔任交通服務隊員。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２．選拔後之服務隊員，須認真負責、守法。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二、考核辦法：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１．在執行時，對每一位隊員之服裝儀容、遲到、未到進行考核。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２．指導服務隊一般交通安全教育常識，隨時抽測。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三、表揚方式：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１．具體表現優良者。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２．由訓導處遴選認真負責之服務隊員。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３．於朝會時公開表揚優秀之服務隊員，以資鼓勵。</w:t>
      </w:r>
      <w:r>
        <w:rPr>
          <w:rFonts w:eastAsia="標楷體"/>
          <w:sz w:val="28"/>
        </w:rPr>
        <w:t xml:space="preserve"> 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伍、本辦法經校長核可後公佈實施，修正時亦同。</w:t>
      </w:r>
    </w:p>
    <w:p w:rsidR="00ED70CA" w:rsidRDefault="00ED70CA">
      <w:pPr>
        <w:spacing w:line="240" w:lineRule="exact"/>
        <w:rPr>
          <w:rFonts w:eastAsia="標楷體"/>
          <w:sz w:val="28"/>
        </w:rPr>
      </w:pPr>
    </w:p>
    <w:p w:rsidR="00ED70CA" w:rsidRDefault="00ED70CA">
      <w:pPr>
        <w:spacing w:line="240" w:lineRule="exact"/>
      </w:pPr>
    </w:p>
    <w:p w:rsidR="00ED70CA" w:rsidRDefault="00ED70CA">
      <w:pPr>
        <w:spacing w:line="240" w:lineRule="exact"/>
        <w:rPr>
          <w:rFonts w:eastAsia="標楷體"/>
          <w:sz w:val="28"/>
        </w:rPr>
      </w:pPr>
    </w:p>
    <w:sectPr w:rsidR="00ED70CA" w:rsidSect="00ED70CA">
      <w:pgSz w:w="11906" w:h="16838"/>
      <w:pgMar w:top="1440" w:right="1286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4A9A"/>
    <w:rsid w:val="000850FA"/>
    <w:rsid w:val="00227A3A"/>
    <w:rsid w:val="009B5057"/>
    <w:rsid w:val="00A23BE4"/>
    <w:rsid w:val="00BC4F3E"/>
    <w:rsid w:val="00C54A9A"/>
    <w:rsid w:val="00CB466D"/>
    <w:rsid w:val="00ED7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77</Words>
  <Characters>440</Characters>
  <Application>Microsoft Office Outlook</Application>
  <DocSecurity>0</DocSecurity>
  <Lines>0</Lines>
  <Paragraphs>0</Paragraphs>
  <ScaleCrop>false</ScaleCrop>
  <Company>www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南投縣草屯鎮坪頂國小九十三學年度交通服務隊選拔表揚辦法</dc:title>
  <dc:subject/>
  <dc:creator>what</dc:creator>
  <cp:keywords/>
  <dc:description/>
  <cp:lastModifiedBy>USER</cp:lastModifiedBy>
  <cp:revision>6</cp:revision>
  <cp:lastPrinted>2009-04-30T07:48:00Z</cp:lastPrinted>
  <dcterms:created xsi:type="dcterms:W3CDTF">2009-04-30T07:49:00Z</dcterms:created>
  <dcterms:modified xsi:type="dcterms:W3CDTF">2013-04-12T05:58:00Z</dcterms:modified>
</cp:coreProperties>
</file>