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2C1" w:rsidRDefault="006402C1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一學年度交通服務隊剪影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6402C1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6402C1" w:rsidRDefault="006402C1" w:rsidP="000C1327">
            <w:pPr>
              <w:jc w:val="center"/>
              <w:rPr>
                <w:sz w:val="32"/>
              </w:rPr>
            </w:pPr>
            <w:r w:rsidRPr="00845C2E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8pt;height:307.5pt">
                  <v:imagedata r:id="rId4" o:title=""/>
                </v:shape>
              </w:pict>
            </w:r>
          </w:p>
        </w:tc>
      </w:tr>
      <w:tr w:rsidR="006402C1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6402C1" w:rsidRDefault="006402C1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服務隊剪影</w:t>
            </w:r>
          </w:p>
        </w:tc>
      </w:tr>
      <w:tr w:rsidR="006402C1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6402C1" w:rsidRDefault="006402C1" w:rsidP="000C1327">
            <w:pPr>
              <w:jc w:val="center"/>
              <w:rPr>
                <w:sz w:val="32"/>
              </w:rPr>
            </w:pPr>
            <w:r w:rsidRPr="00BF1C73">
              <w:rPr>
                <w:sz w:val="32"/>
              </w:rPr>
              <w:pict>
                <v:shape id="_x0000_i1026" type="#_x0000_t75" style="width:390.75pt;height:291pt">
                  <v:imagedata r:id="rId5" o:title=""/>
                </v:shape>
              </w:pict>
            </w:r>
          </w:p>
        </w:tc>
      </w:tr>
      <w:tr w:rsidR="006402C1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6402C1" w:rsidRDefault="006402C1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服務隊的哥倆好</w:t>
            </w:r>
          </w:p>
        </w:tc>
      </w:tr>
    </w:tbl>
    <w:p w:rsidR="006402C1" w:rsidRDefault="006402C1" w:rsidP="00845C2E"/>
    <w:sectPr w:rsidR="006402C1" w:rsidSect="006402C1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1327"/>
    <w:rsid w:val="000C1327"/>
    <w:rsid w:val="003935AD"/>
    <w:rsid w:val="006402C1"/>
    <w:rsid w:val="007D0F29"/>
    <w:rsid w:val="00845C2E"/>
    <w:rsid w:val="008F35D6"/>
    <w:rsid w:val="00BF1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7</Words>
  <Characters>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4</cp:revision>
  <cp:lastPrinted>2009-03-02T06:06:00Z</cp:lastPrinted>
  <dcterms:created xsi:type="dcterms:W3CDTF">2009-03-02T06:06:00Z</dcterms:created>
  <dcterms:modified xsi:type="dcterms:W3CDTF">2013-04-12T05:58:00Z</dcterms:modified>
</cp:coreProperties>
</file>