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781" w:rsidRDefault="00B51781">
      <w:pPr>
        <w:jc w:val="center"/>
        <w:rPr>
          <w:sz w:val="32"/>
        </w:rPr>
      </w:pPr>
      <w:r>
        <w:rPr>
          <w:rFonts w:hint="eastAsia"/>
          <w:sz w:val="32"/>
        </w:rPr>
        <w:t>南投縣草屯鎮坪頂國小一</w:t>
      </w:r>
      <w:r>
        <w:rPr>
          <w:sz w:val="32"/>
        </w:rPr>
        <w:t>0</w:t>
      </w:r>
      <w:r>
        <w:rPr>
          <w:rFonts w:hint="eastAsia"/>
          <w:sz w:val="32"/>
        </w:rPr>
        <w:t>一學年度交通安全導護設備剪影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694"/>
      </w:tblGrid>
      <w:tr w:rsidR="00B51781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9694" w:type="dxa"/>
          </w:tcPr>
          <w:p w:rsidR="00B51781" w:rsidRPr="008076D4" w:rsidRDefault="00B51781" w:rsidP="003F5D29">
            <w:pPr>
              <w:jc w:val="center"/>
              <w:rPr>
                <w:sz w:val="32"/>
              </w:rPr>
            </w:pPr>
            <w:r w:rsidRPr="008076D4"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09.5pt;height:307.5pt">
                  <v:imagedata r:id="rId4" o:title=""/>
                </v:shape>
              </w:pict>
            </w:r>
          </w:p>
        </w:tc>
      </w:tr>
      <w:tr w:rsidR="00B51781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B51781" w:rsidRDefault="00B51781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導護背心</w:t>
            </w:r>
          </w:p>
        </w:tc>
      </w:tr>
      <w:tr w:rsidR="00B51781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9694" w:type="dxa"/>
          </w:tcPr>
          <w:p w:rsidR="00B51781" w:rsidRDefault="00B51781" w:rsidP="003F5D29">
            <w:pPr>
              <w:jc w:val="center"/>
              <w:rPr>
                <w:sz w:val="32"/>
              </w:rPr>
            </w:pPr>
            <w:r w:rsidRPr="008076D4">
              <w:rPr>
                <w:sz w:val="32"/>
              </w:rPr>
              <w:pict>
                <v:shape id="_x0000_i1026" type="#_x0000_t75" style="width:369pt;height:276.75pt">
                  <v:imagedata r:id="rId5" o:title=""/>
                </v:shape>
              </w:pict>
            </w:r>
          </w:p>
        </w:tc>
      </w:tr>
      <w:tr w:rsidR="00B51781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B51781" w:rsidRDefault="00B51781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導護指揮棒</w:t>
            </w:r>
          </w:p>
        </w:tc>
      </w:tr>
      <w:tr w:rsidR="00B51781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9694" w:type="dxa"/>
          </w:tcPr>
          <w:p w:rsidR="00B51781" w:rsidRDefault="00B51781" w:rsidP="003F5D29">
            <w:pPr>
              <w:jc w:val="center"/>
              <w:rPr>
                <w:sz w:val="32"/>
              </w:rPr>
            </w:pPr>
            <w:r w:rsidRPr="008076D4">
              <w:rPr>
                <w:sz w:val="32"/>
              </w:rPr>
              <w:pict>
                <v:shape id="_x0000_i1027" type="#_x0000_t75" style="width:389.25pt;height:291.75pt">
                  <v:imagedata r:id="rId6" o:title=""/>
                </v:shape>
              </w:pict>
            </w:r>
          </w:p>
        </w:tc>
      </w:tr>
      <w:tr w:rsidR="00B51781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B51781" w:rsidRDefault="00B51781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導護指揮旗</w:t>
            </w:r>
          </w:p>
        </w:tc>
      </w:tr>
      <w:tr w:rsidR="00B51781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9694" w:type="dxa"/>
          </w:tcPr>
          <w:p w:rsidR="00B51781" w:rsidRDefault="00B51781" w:rsidP="003F5D29">
            <w:pPr>
              <w:jc w:val="center"/>
              <w:rPr>
                <w:sz w:val="32"/>
              </w:rPr>
            </w:pPr>
            <w:r w:rsidRPr="008076D4">
              <w:rPr>
                <w:sz w:val="32"/>
              </w:rPr>
              <w:pict>
                <v:shape id="_x0000_i1028" type="#_x0000_t75" style="width:420pt;height:315pt">
                  <v:imagedata r:id="rId7" o:title=""/>
                </v:shape>
              </w:pict>
            </w:r>
          </w:p>
        </w:tc>
      </w:tr>
      <w:tr w:rsidR="00B51781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B51781" w:rsidRDefault="00B51781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設備剪影</w:t>
            </w:r>
          </w:p>
        </w:tc>
      </w:tr>
    </w:tbl>
    <w:p w:rsidR="00B51781" w:rsidRDefault="00B51781">
      <w:pPr>
        <w:rPr>
          <w:sz w:val="32"/>
        </w:rPr>
      </w:pPr>
    </w:p>
    <w:sectPr w:rsidR="00B51781" w:rsidSect="00B51781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079B8"/>
    <w:rsid w:val="002917FF"/>
    <w:rsid w:val="003F5D29"/>
    <w:rsid w:val="004366A6"/>
    <w:rsid w:val="004C4BC9"/>
    <w:rsid w:val="008076D4"/>
    <w:rsid w:val="009704B7"/>
    <w:rsid w:val="00A079B8"/>
    <w:rsid w:val="00AC4A02"/>
    <w:rsid w:val="00B51781"/>
    <w:rsid w:val="00C354B7"/>
    <w:rsid w:val="00E10D6D"/>
    <w:rsid w:val="00E86B12"/>
    <w:rsid w:val="00E87C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9</Words>
  <Characters>57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USER</cp:lastModifiedBy>
  <cp:revision>4</cp:revision>
  <cp:lastPrinted>2009-03-02T05:49:00Z</cp:lastPrinted>
  <dcterms:created xsi:type="dcterms:W3CDTF">2011-05-03T03:53:00Z</dcterms:created>
  <dcterms:modified xsi:type="dcterms:W3CDTF">2013-04-12T06:00:00Z</dcterms:modified>
</cp:coreProperties>
</file>