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CB5" w:rsidRDefault="00045CB5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一學年度交通服務隊剪影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045CB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045CB5" w:rsidRDefault="00045CB5" w:rsidP="000C1327">
            <w:pPr>
              <w:jc w:val="center"/>
              <w:rPr>
                <w:sz w:val="32"/>
              </w:rPr>
            </w:pPr>
            <w:r w:rsidRPr="00845C2E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8pt;height:307.5pt">
                  <v:imagedata r:id="rId4" o:title=""/>
                </v:shape>
              </w:pict>
            </w:r>
          </w:p>
        </w:tc>
      </w:tr>
      <w:tr w:rsidR="00045CB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服務隊剪影</w:t>
            </w:r>
          </w:p>
        </w:tc>
      </w:tr>
      <w:tr w:rsidR="00045CB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045CB5" w:rsidRDefault="00045CB5" w:rsidP="000C1327">
            <w:pPr>
              <w:jc w:val="center"/>
              <w:rPr>
                <w:sz w:val="32"/>
              </w:rPr>
            </w:pPr>
            <w:r w:rsidRPr="00F22DE5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045CB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練習執行勤務情形</w:t>
            </w:r>
          </w:p>
        </w:tc>
      </w:tr>
      <w:tr w:rsidR="00045CB5" w:rsidTr="00F22DE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 w:rsidP="00F22DE5">
            <w:pPr>
              <w:jc w:val="center"/>
              <w:rPr>
                <w:sz w:val="32"/>
              </w:rPr>
            </w:pPr>
            <w:r w:rsidRPr="00F22DE5">
              <w:rPr>
                <w:sz w:val="32"/>
              </w:rPr>
              <w:pict>
                <v:shape id="_x0000_i1027" type="#_x0000_t75" style="width:389.25pt;height:291.75pt">
                  <v:imagedata r:id="rId6" o:title=""/>
                </v:shape>
              </w:pict>
            </w:r>
          </w:p>
        </w:tc>
      </w:tr>
      <w:tr w:rsidR="00045CB5" w:rsidTr="00F22DE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 w:rsidP="00F22DE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練習執行勤務情形</w:t>
            </w:r>
          </w:p>
        </w:tc>
      </w:tr>
      <w:tr w:rsidR="00045CB5" w:rsidTr="00F22DE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 w:rsidP="00F22DE5">
            <w:pPr>
              <w:rPr>
                <w:sz w:val="32"/>
              </w:rPr>
            </w:pPr>
            <w:r w:rsidRPr="00F22DE5">
              <w:rPr>
                <w:sz w:val="32"/>
              </w:rPr>
              <w:pict>
                <v:shape id="_x0000_i1028" type="#_x0000_t75" style="width:429.75pt;height:322.5pt">
                  <v:imagedata r:id="rId7" o:title=""/>
                </v:shape>
              </w:pict>
            </w:r>
          </w:p>
        </w:tc>
      </w:tr>
      <w:tr w:rsidR="00045CB5" w:rsidTr="00F22DE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045CB5" w:rsidRDefault="00045CB5" w:rsidP="00F22DE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練習執行勤務情形</w:t>
            </w:r>
          </w:p>
        </w:tc>
      </w:tr>
    </w:tbl>
    <w:p w:rsidR="00045CB5" w:rsidRDefault="00045CB5" w:rsidP="00845C2E"/>
    <w:sectPr w:rsidR="00045CB5" w:rsidSect="00045CB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327"/>
    <w:rsid w:val="00045CB5"/>
    <w:rsid w:val="000C1327"/>
    <w:rsid w:val="00344002"/>
    <w:rsid w:val="006A073A"/>
    <w:rsid w:val="00845C2E"/>
    <w:rsid w:val="008F35D6"/>
    <w:rsid w:val="00D93AF2"/>
    <w:rsid w:val="00F22DE5"/>
    <w:rsid w:val="00FA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</Words>
  <Characters>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2004-02-08T06:58:00Z</cp:lastPrinted>
  <dcterms:created xsi:type="dcterms:W3CDTF">2012-05-01T01:00:00Z</dcterms:created>
  <dcterms:modified xsi:type="dcterms:W3CDTF">2013-04-12T06:01:00Z</dcterms:modified>
</cp:coreProperties>
</file>