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E69" w:rsidRDefault="008E7E69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一學年度交通安全導護工作紀錄完整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8E7E69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8E7E69" w:rsidRDefault="008E7E69" w:rsidP="003F5D29">
            <w:pPr>
              <w:jc w:val="center"/>
              <w:rPr>
                <w:sz w:val="32"/>
              </w:rPr>
            </w:pPr>
            <w:r w:rsidRPr="005D0454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7pt;height:276.75pt">
                  <v:imagedata r:id="rId4" o:title=""/>
                </v:shape>
              </w:pict>
            </w:r>
          </w:p>
        </w:tc>
      </w:tr>
      <w:tr w:rsidR="008E7E69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E7E69" w:rsidRDefault="008E7E69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導護老師每日需書寫導護日誌</w:t>
            </w:r>
          </w:p>
        </w:tc>
      </w:tr>
      <w:tr w:rsidR="008E7E69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8E7E69" w:rsidRDefault="008E7E69" w:rsidP="003F5D29">
            <w:pPr>
              <w:jc w:val="center"/>
              <w:rPr>
                <w:sz w:val="32"/>
              </w:rPr>
            </w:pPr>
            <w:r w:rsidRPr="005D0454">
              <w:rPr>
                <w:sz w:val="32"/>
              </w:rPr>
              <w:pict>
                <v:shape id="_x0000_i1026" type="#_x0000_t75" style="width:207pt;height:276.75pt">
                  <v:imagedata r:id="rId5" o:title=""/>
                </v:shape>
              </w:pict>
            </w:r>
          </w:p>
        </w:tc>
      </w:tr>
      <w:tr w:rsidR="008E7E69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E7E69" w:rsidRDefault="008E7E69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紀錄當日活動</w:t>
            </w:r>
          </w:p>
        </w:tc>
      </w:tr>
      <w:tr w:rsidR="008E7E69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8E7E69" w:rsidRDefault="008E7E69" w:rsidP="003F5D29">
            <w:pPr>
              <w:jc w:val="center"/>
              <w:rPr>
                <w:sz w:val="32"/>
              </w:rPr>
            </w:pPr>
            <w:r w:rsidRPr="005D0454">
              <w:rPr>
                <w:sz w:val="32"/>
              </w:rPr>
              <w:pict>
                <v:shape id="_x0000_i1027" type="#_x0000_t75" style="width:237.75pt;height:317.25pt">
                  <v:imagedata r:id="rId6" o:title=""/>
                </v:shape>
              </w:pict>
            </w:r>
          </w:p>
        </w:tc>
      </w:tr>
      <w:tr w:rsidR="008E7E69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E7E69" w:rsidRDefault="008E7E69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執行勤務紀錄</w:t>
            </w:r>
          </w:p>
        </w:tc>
      </w:tr>
      <w:tr w:rsidR="008E7E69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8E7E69" w:rsidRDefault="008E7E69" w:rsidP="003F5D29">
            <w:pPr>
              <w:jc w:val="center"/>
              <w:rPr>
                <w:sz w:val="32"/>
              </w:rPr>
            </w:pPr>
            <w:r w:rsidRPr="005D0454">
              <w:rPr>
                <w:sz w:val="32"/>
              </w:rPr>
              <w:pict>
                <v:shape id="_x0000_i1028" type="#_x0000_t75" style="width:399pt;height:299.25pt">
                  <v:imagedata r:id="rId7" o:title=""/>
                </v:shape>
              </w:pict>
            </w:r>
          </w:p>
        </w:tc>
      </w:tr>
      <w:tr w:rsidR="008E7E69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E7E69" w:rsidRDefault="008E7E69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執行勤務紀錄</w:t>
            </w:r>
          </w:p>
        </w:tc>
      </w:tr>
    </w:tbl>
    <w:p w:rsidR="008E7E69" w:rsidRDefault="008E7E69">
      <w:pPr>
        <w:rPr>
          <w:sz w:val="32"/>
        </w:rPr>
      </w:pPr>
    </w:p>
    <w:sectPr w:rsidR="008E7E69" w:rsidSect="008E7E69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79B8"/>
    <w:rsid w:val="003F5D29"/>
    <w:rsid w:val="00410A90"/>
    <w:rsid w:val="00425C19"/>
    <w:rsid w:val="004366A6"/>
    <w:rsid w:val="004C4BC9"/>
    <w:rsid w:val="005D0454"/>
    <w:rsid w:val="008E7E69"/>
    <w:rsid w:val="00A079B8"/>
    <w:rsid w:val="00C354B7"/>
    <w:rsid w:val="00E10D6D"/>
    <w:rsid w:val="00E87CD7"/>
    <w:rsid w:val="00E95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12</Words>
  <Characters>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4</cp:revision>
  <cp:lastPrinted>2009-03-02T05:49:00Z</cp:lastPrinted>
  <dcterms:created xsi:type="dcterms:W3CDTF">2012-04-30T06:00:00Z</dcterms:created>
  <dcterms:modified xsi:type="dcterms:W3CDTF">2013-04-15T07:22:00Z</dcterms:modified>
</cp:coreProperties>
</file>