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506" w:rsidRDefault="00FC1506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00</w:t>
      </w:r>
      <w:r>
        <w:rPr>
          <w:rFonts w:hint="eastAsia"/>
          <w:sz w:val="32"/>
        </w:rPr>
        <w:t>學年度交通安全導護工作剪影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FC1506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FC1506" w:rsidRDefault="00FC1506" w:rsidP="003F5D29">
            <w:pPr>
              <w:jc w:val="center"/>
              <w:rPr>
                <w:sz w:val="32"/>
              </w:rPr>
            </w:pPr>
            <w:r w:rsidRPr="00C354B7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1.25pt;height:278.25pt">
                  <v:imagedata r:id="rId4" o:title=""/>
                </v:shape>
              </w:pict>
            </w:r>
          </w:p>
        </w:tc>
      </w:tr>
      <w:tr w:rsidR="00FC1506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FC1506" w:rsidRDefault="00FC1506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校門口置放交通錐，以維護學生行的安全</w:t>
            </w:r>
          </w:p>
        </w:tc>
      </w:tr>
      <w:tr w:rsidR="00FC1506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FC1506" w:rsidRDefault="00FC1506" w:rsidP="003F5D29">
            <w:pPr>
              <w:jc w:val="center"/>
              <w:rPr>
                <w:sz w:val="32"/>
              </w:rPr>
            </w:pPr>
            <w:r w:rsidRPr="00C354B7">
              <w:rPr>
                <w:sz w:val="32"/>
              </w:rPr>
              <w:pict>
                <v:shape id="_x0000_i1026" type="#_x0000_t75" style="width:354pt;height:265.5pt">
                  <v:imagedata r:id="rId5" o:title=""/>
                </v:shape>
              </w:pict>
            </w:r>
          </w:p>
        </w:tc>
      </w:tr>
      <w:tr w:rsidR="00FC1506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FC1506" w:rsidRDefault="00FC1506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校門口置放交通錐，以維護學生行的安全</w:t>
            </w:r>
          </w:p>
        </w:tc>
      </w:tr>
      <w:tr w:rsidR="00FC1506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FC1506" w:rsidRDefault="00FC1506" w:rsidP="003F5D29">
            <w:pPr>
              <w:jc w:val="center"/>
              <w:rPr>
                <w:sz w:val="32"/>
              </w:rPr>
            </w:pPr>
            <w:r w:rsidRPr="005D6357">
              <w:rPr>
                <w:sz w:val="32"/>
              </w:rPr>
              <w:pict>
                <v:shape id="_x0000_i1027" type="#_x0000_t75" style="width:358.5pt;height:269.25pt">
                  <v:imagedata r:id="rId6" o:title=""/>
                </v:shape>
              </w:pict>
            </w:r>
          </w:p>
        </w:tc>
      </w:tr>
      <w:tr w:rsidR="00FC1506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FC1506" w:rsidRDefault="00FC1506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執行勤務剪影</w:t>
            </w:r>
          </w:p>
        </w:tc>
      </w:tr>
      <w:tr w:rsidR="00FC1506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FC1506" w:rsidRDefault="00FC1506" w:rsidP="003F5D29">
            <w:pPr>
              <w:jc w:val="center"/>
              <w:rPr>
                <w:sz w:val="32"/>
              </w:rPr>
            </w:pPr>
            <w:r w:rsidRPr="00C354B7">
              <w:rPr>
                <w:sz w:val="32"/>
              </w:rPr>
              <w:pict>
                <v:shape id="_x0000_i1028" type="#_x0000_t75" style="width:371.25pt;height:278.25pt">
                  <v:imagedata r:id="rId7" o:title=""/>
                </v:shape>
              </w:pict>
            </w:r>
          </w:p>
        </w:tc>
      </w:tr>
      <w:tr w:rsidR="00FC1506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FC1506" w:rsidRDefault="00FC1506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執行勤務剪影</w:t>
            </w:r>
          </w:p>
        </w:tc>
      </w:tr>
    </w:tbl>
    <w:p w:rsidR="00FC1506" w:rsidRDefault="00FC1506">
      <w:pPr>
        <w:rPr>
          <w:sz w:val="32"/>
        </w:rPr>
      </w:pPr>
    </w:p>
    <w:sectPr w:rsidR="00FC1506" w:rsidSect="00FC1506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79B8"/>
    <w:rsid w:val="00126D14"/>
    <w:rsid w:val="001667F5"/>
    <w:rsid w:val="00321416"/>
    <w:rsid w:val="003F5D29"/>
    <w:rsid w:val="00410A90"/>
    <w:rsid w:val="004366A6"/>
    <w:rsid w:val="004C4BC9"/>
    <w:rsid w:val="005D6357"/>
    <w:rsid w:val="00A079B8"/>
    <w:rsid w:val="00C354B7"/>
    <w:rsid w:val="00E10D6D"/>
    <w:rsid w:val="00E87CD7"/>
    <w:rsid w:val="00FC1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14</Words>
  <Characters>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2</cp:revision>
  <cp:lastPrinted>2009-03-02T05:49:00Z</cp:lastPrinted>
  <dcterms:created xsi:type="dcterms:W3CDTF">2012-05-01T01:08:00Z</dcterms:created>
  <dcterms:modified xsi:type="dcterms:W3CDTF">2012-05-01T01:08:00Z</dcterms:modified>
</cp:coreProperties>
</file>