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27A" w:rsidRDefault="0003427A" w:rsidP="00F900A3">
      <w:pPr>
        <w:jc w:val="center"/>
        <w:rPr>
          <w:sz w:val="36"/>
        </w:rPr>
      </w:pPr>
      <w:r>
        <w:rPr>
          <w:rFonts w:hint="eastAsia"/>
          <w:sz w:val="36"/>
        </w:rPr>
        <w:t>南投縣草屯鎮坪頂國民小學愛心服務站剪影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974"/>
      </w:tblGrid>
      <w:tr w:rsidR="0003427A" w:rsidTr="00F900A3">
        <w:tblPrEx>
          <w:tblCellMar>
            <w:top w:w="0" w:type="dxa"/>
            <w:bottom w:w="0" w:type="dxa"/>
          </w:tblCellMar>
        </w:tblPrEx>
        <w:trPr>
          <w:trHeight w:val="5746"/>
        </w:trPr>
        <w:tc>
          <w:tcPr>
            <w:tcW w:w="8673" w:type="dxa"/>
          </w:tcPr>
          <w:p w:rsidR="0003427A" w:rsidRPr="00C71AB7" w:rsidRDefault="0003427A" w:rsidP="00F900A3">
            <w:pPr>
              <w:rPr>
                <w:sz w:val="32"/>
              </w:rPr>
            </w:pPr>
            <w:r w:rsidRPr="00D252C5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8.5pt;height:268.5pt">
                  <v:imagedata r:id="rId4" o:title=""/>
                </v:shape>
              </w:pict>
            </w:r>
          </w:p>
        </w:tc>
      </w:tr>
      <w:tr w:rsidR="0003427A" w:rsidTr="00F900A3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03427A" w:rsidRDefault="0003427A" w:rsidP="00F900A3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義芳商店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03427A" w:rsidTr="00F900A3">
        <w:tblPrEx>
          <w:tblCellMar>
            <w:top w:w="0" w:type="dxa"/>
            <w:bottom w:w="0" w:type="dxa"/>
          </w:tblCellMar>
        </w:tblPrEx>
        <w:trPr>
          <w:trHeight w:val="5190"/>
        </w:trPr>
        <w:tc>
          <w:tcPr>
            <w:tcW w:w="8673" w:type="dxa"/>
          </w:tcPr>
          <w:p w:rsidR="0003427A" w:rsidRDefault="0003427A" w:rsidP="00F900A3">
            <w:pPr>
              <w:rPr>
                <w:sz w:val="32"/>
              </w:rPr>
            </w:pPr>
            <w:r w:rsidRPr="00D252C5">
              <w:rPr>
                <w:sz w:val="32"/>
              </w:rPr>
              <w:pict>
                <v:shape id="_x0000_i1026" type="#_x0000_t75" style="width:327.75pt;height:246pt">
                  <v:imagedata r:id="rId5" o:title=""/>
                </v:shape>
              </w:pict>
            </w:r>
          </w:p>
        </w:tc>
      </w:tr>
      <w:tr w:rsidR="0003427A" w:rsidTr="00F900A3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03427A" w:rsidRDefault="0003427A" w:rsidP="00F900A3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東日商店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03427A" w:rsidRDefault="0003427A" w:rsidP="00F900A3">
      <w:pPr>
        <w:spacing w:line="480" w:lineRule="exact"/>
        <w:rPr>
          <w:rFonts w:ascii="標楷體" w:eastAsia="標楷體" w:hAnsi="標楷體"/>
          <w:sz w:val="28"/>
        </w:rPr>
      </w:pPr>
    </w:p>
    <w:p w:rsidR="0003427A" w:rsidRDefault="0003427A"/>
    <w:sectPr w:rsidR="0003427A" w:rsidSect="000342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0A3"/>
    <w:rsid w:val="0003427A"/>
    <w:rsid w:val="00AA2A77"/>
    <w:rsid w:val="00C71AB7"/>
    <w:rsid w:val="00D252C5"/>
    <w:rsid w:val="00F90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00A3"/>
    <w:pPr>
      <w:widowControl w:val="0"/>
    </w:pPr>
    <w:rPr>
      <w:kern w:val="2"/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7</Words>
  <Characters>41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南投縣草屯鎮坪頂國民小學愛心服務站剪影</dc:title>
  <dc:subject/>
  <dc:creator>USER</dc:creator>
  <cp:keywords/>
  <dc:description/>
  <cp:lastModifiedBy>USER</cp:lastModifiedBy>
  <cp:revision>1</cp:revision>
  <dcterms:created xsi:type="dcterms:W3CDTF">2012-04-30T06:10:00Z</dcterms:created>
  <dcterms:modified xsi:type="dcterms:W3CDTF">2012-04-30T06:10:00Z</dcterms:modified>
</cp:coreProperties>
</file>