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354" w:rsidRDefault="003C7354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南投縣草屯鎮坪頂國小交通安全道安講座教學剪影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3C7354" w:rsidTr="00772195">
        <w:tblPrEx>
          <w:tblCellMar>
            <w:top w:w="0" w:type="dxa"/>
            <w:bottom w:w="0" w:type="dxa"/>
          </w:tblCellMar>
        </w:tblPrEx>
        <w:trPr>
          <w:trHeight w:val="6107"/>
        </w:trPr>
        <w:tc>
          <w:tcPr>
            <w:tcW w:w="8658" w:type="dxa"/>
            <w:vAlign w:val="center"/>
          </w:tcPr>
          <w:p w:rsidR="003C7354" w:rsidRDefault="003C7354">
            <w:pPr>
              <w:jc w:val="center"/>
              <w:rPr>
                <w:sz w:val="32"/>
              </w:rPr>
            </w:pPr>
            <w:r w:rsidRPr="00C7389E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9pt;height:299.25pt">
                  <v:imagedata r:id="rId4" o:title=""/>
                </v:shape>
              </w:pic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3C7354" w:rsidRDefault="003C735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說明：班級道安講習。</w:t>
            </w:r>
          </w:p>
        </w:tc>
      </w:tr>
      <w:tr w:rsidR="003C7354" w:rsidTr="00772195">
        <w:tblPrEx>
          <w:tblCellMar>
            <w:top w:w="0" w:type="dxa"/>
            <w:bottom w:w="0" w:type="dxa"/>
          </w:tblCellMar>
        </w:tblPrEx>
        <w:trPr>
          <w:trHeight w:val="6252"/>
        </w:trPr>
        <w:tc>
          <w:tcPr>
            <w:tcW w:w="8658" w:type="dxa"/>
            <w:vAlign w:val="center"/>
          </w:tcPr>
          <w:p w:rsidR="003C7354" w:rsidRPr="000A3367" w:rsidRDefault="003C7354">
            <w:pPr>
              <w:jc w:val="center"/>
              <w:rPr>
                <w:sz w:val="32"/>
              </w:rPr>
            </w:pPr>
            <w:r w:rsidRPr="00C7389E">
              <w:rPr>
                <w:sz w:val="32"/>
              </w:rPr>
              <w:pict>
                <v:shape id="_x0000_i1026" type="#_x0000_t75" style="width:409.5pt;height:307.5pt">
                  <v:imagedata r:id="rId5" o:title=""/>
                </v:shape>
              </w:pic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3C7354" w:rsidRDefault="003C735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說明：針對學生違規情事舉例說明剪影。</w: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3C7354" w:rsidRDefault="003C7354">
            <w:pPr>
              <w:jc w:val="center"/>
              <w:rPr>
                <w:sz w:val="3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-19.4pt;margin-top:-.5pt;width:495pt;height:36.4pt;z-index:251658240;mso-position-horizontal-relative:text;mso-position-vertical-relative:text" stroked="f">
                  <v:textbox>
                    <w:txbxContent>
                      <w:p w:rsidR="003C7354" w:rsidRDefault="003C7354" w:rsidP="000E5A6C">
                        <w:pPr>
                          <w:jc w:val="center"/>
                          <w:rPr>
                            <w:sz w:val="36"/>
                          </w:rPr>
                        </w:pPr>
                        <w:r>
                          <w:rPr>
                            <w:rFonts w:hint="eastAsia"/>
                            <w:sz w:val="36"/>
                          </w:rPr>
                          <w:t>南投縣草屯鎮坪頂國小交通安全道安講座教學剪影</w:t>
                        </w:r>
                      </w:p>
                      <w:p w:rsidR="003C7354" w:rsidRPr="000E5A6C" w:rsidRDefault="003C7354" w:rsidP="000A3367"/>
                    </w:txbxContent>
                  </v:textbox>
                </v:shape>
              </w:pic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3C7354" w:rsidRPr="00772195" w:rsidRDefault="003C7354">
            <w:pPr>
              <w:jc w:val="center"/>
              <w:rPr>
                <w:sz w:val="32"/>
              </w:rPr>
            </w:pPr>
            <w:r w:rsidRPr="000E5A6C">
              <w:rPr>
                <w:sz w:val="32"/>
              </w:rPr>
              <w:pict>
                <v:shape id="_x0000_i1027" type="#_x0000_t75" style="width:399pt;height:299.25pt">
                  <v:imagedata r:id="rId6" o:title=""/>
                </v:shape>
              </w:pic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3C7354" w:rsidRDefault="003C735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說明：班級道安講習。</w: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3C7354" w:rsidRPr="000E5A6C" w:rsidRDefault="003C7354">
            <w:pPr>
              <w:jc w:val="center"/>
              <w:rPr>
                <w:sz w:val="32"/>
              </w:rPr>
            </w:pPr>
            <w:r w:rsidRPr="000E5A6C">
              <w:rPr>
                <w:sz w:val="32"/>
              </w:rPr>
              <w:pict>
                <v:shape id="_x0000_i1028" type="#_x0000_t75" style="width:389.25pt;height:291.75pt">
                  <v:imagedata r:id="rId7" o:title=""/>
                </v:shape>
              </w:pic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3C7354" w:rsidRDefault="003C7354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說明：針對學生違規情事舉例說明剪影。</w: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3C7354" w:rsidRDefault="003C7354" w:rsidP="00830B06">
            <w:pPr>
              <w:rPr>
                <w:sz w:val="32"/>
              </w:rPr>
            </w:pPr>
            <w:r w:rsidRPr="00830B06">
              <w:rPr>
                <w:sz w:val="32"/>
              </w:rPr>
              <w:pict>
                <v:shape id="_x0000_i1029" type="#_x0000_t75" style="width:429.75pt;height:322.5pt">
                  <v:imagedata r:id="rId8" o:title=""/>
                </v:shape>
              </w:pic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3C7354" w:rsidRDefault="003C7354" w:rsidP="00830B06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說明：利用升旗時間宣導酒駕新規定</w: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3C7354" w:rsidRDefault="003C7354" w:rsidP="00830B06">
            <w:pPr>
              <w:rPr>
                <w:sz w:val="32"/>
              </w:rPr>
            </w:pPr>
            <w:r w:rsidRPr="00830B06">
              <w:rPr>
                <w:sz w:val="32"/>
              </w:rPr>
              <w:pict>
                <v:shape id="_x0000_i1030" type="#_x0000_t75" style="width:369pt;height:276.75pt">
                  <v:imagedata r:id="rId9" o:title=""/>
                </v:shape>
              </w:pict>
            </w:r>
          </w:p>
        </w:tc>
      </w:tr>
      <w:tr w:rsidR="003C7354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3C7354" w:rsidRDefault="003C7354" w:rsidP="00830B06">
            <w:pPr>
              <w:rPr>
                <w:sz w:val="32"/>
              </w:rPr>
            </w:pPr>
            <w:r>
              <w:rPr>
                <w:rFonts w:hint="eastAsia"/>
                <w:sz w:val="32"/>
              </w:rPr>
              <w:t>說明：利用升旗時間宣導酒駕新規定</w:t>
            </w:r>
          </w:p>
        </w:tc>
      </w:tr>
    </w:tbl>
    <w:p w:rsidR="003C7354" w:rsidRDefault="003C7354" w:rsidP="003918D2"/>
    <w:sectPr w:rsidR="003C7354" w:rsidSect="003C7354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367"/>
    <w:rsid w:val="0002275A"/>
    <w:rsid w:val="00087AA9"/>
    <w:rsid w:val="000A3367"/>
    <w:rsid w:val="000E5A6C"/>
    <w:rsid w:val="003918D2"/>
    <w:rsid w:val="003C7354"/>
    <w:rsid w:val="00772195"/>
    <w:rsid w:val="00830B06"/>
    <w:rsid w:val="00893B51"/>
    <w:rsid w:val="00C738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21</Words>
  <Characters>124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3</cp:revision>
  <cp:lastPrinted>2009-04-30T06:52:00Z</cp:lastPrinted>
  <dcterms:created xsi:type="dcterms:W3CDTF">2011-05-02T07:05:00Z</dcterms:created>
  <dcterms:modified xsi:type="dcterms:W3CDTF">2013-04-15T06:26:00Z</dcterms:modified>
</cp:coreProperties>
</file>