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A7B" w:rsidRDefault="00910A7B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</w:t>
      </w:r>
      <w:r>
        <w:rPr>
          <w:rFonts w:hint="eastAsia"/>
          <w:sz w:val="32"/>
        </w:rPr>
        <w:t>一學年度校園周邊危險地圖通知單</w:t>
      </w:r>
    </w:p>
    <w:p w:rsidR="00910A7B" w:rsidRPr="001B223D" w:rsidRDefault="00910A7B" w:rsidP="001B223D">
      <w:pPr>
        <w:rPr>
          <w:sz w:val="28"/>
          <w:szCs w:val="28"/>
        </w:rPr>
      </w:pPr>
      <w:r w:rsidRPr="001B223D">
        <w:rPr>
          <w:rFonts w:hint="eastAsia"/>
          <w:sz w:val="28"/>
          <w:szCs w:val="28"/>
        </w:rPr>
        <w:t>親愛的家長：</w:t>
      </w:r>
    </w:p>
    <w:p w:rsidR="00910A7B" w:rsidRPr="001B223D" w:rsidRDefault="00910A7B" w:rsidP="001B223D">
      <w:pPr>
        <w:rPr>
          <w:sz w:val="28"/>
          <w:szCs w:val="28"/>
        </w:rPr>
      </w:pPr>
      <w:r w:rsidRPr="001B223D">
        <w:rPr>
          <w:sz w:val="28"/>
          <w:szCs w:val="28"/>
        </w:rPr>
        <w:t xml:space="preserve">    </w:t>
      </w:r>
      <w:r w:rsidRPr="001B223D">
        <w:rPr>
          <w:rFonts w:hint="eastAsia"/>
          <w:sz w:val="28"/>
          <w:szCs w:val="28"/>
        </w:rPr>
        <w:t>本校雖然位處郊區，交通流量不大，但是學校周邊的彎道與道路交叉地點仍然具有相當危險性，請務必注意並告誡孩子不要在該處嬉戲或逗留，學校亦嚴格要求務必達成交通零事故的目標，特此，轉告週知。</w:t>
      </w:r>
    </w:p>
    <w:p w:rsidR="00910A7B" w:rsidRDefault="00910A7B" w:rsidP="00242DAB">
      <w:pPr>
        <w:rPr>
          <w:rFonts w:eastAsia="Times New Roman"/>
        </w:rPr>
      </w:pPr>
      <w:r>
        <w:rPr>
          <w:noProof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26" type="#_x0000_t12" style="position:absolute;margin-left:243pt;margin-top:90pt;width:27pt;height:27.05pt;z-index:251658240" fillcolor="red"/>
        </w:pict>
      </w:r>
      <w:r>
        <w:rPr>
          <w:noProof/>
        </w:rPr>
        <w:pict>
          <v:shape id="_x0000_s1027" type="#_x0000_t12" style="position:absolute;margin-left:297pt;margin-top:189pt;width:27pt;height:18pt;z-index:251659264" fillcolor="red"/>
        </w:pict>
      </w:r>
      <w:r>
        <w:rPr>
          <w:noProof/>
        </w:rPr>
        <w:pict>
          <v:shape id="_x0000_s1028" type="#_x0000_t12" style="position:absolute;margin-left:3in;margin-top:252pt;width:27pt;height:27pt;z-index:251660288" fillcolor="red"/>
        </w:pict>
      </w:r>
      <w:r>
        <w:rPr>
          <w:noProof/>
        </w:rPr>
        <w:pict>
          <v:shape id="_x0000_s1029" type="#_x0000_t12" style="position:absolute;margin-left:333pt;margin-top:225pt;width:18pt;height:18pt;z-index:251661312" fillcolor="red"/>
        </w:pict>
      </w:r>
      <w:r>
        <w:rPr>
          <w:noProof/>
        </w:rPr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width:458.85pt;height:449.85pt;mso-position-horizontal-relative:char;mso-position-vertical-relative:line">
            <v:imagedata r:id="rId4" o:title=""/>
            <w10:anchorlock/>
          </v:shape>
        </w:pict>
      </w:r>
    </w:p>
    <w:p w:rsidR="00910A7B" w:rsidRDefault="00910A7B" w:rsidP="00242DAB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年</w:t>
      </w:r>
      <w:r w:rsidRPr="001B223D"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班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姓名：</w:t>
      </w:r>
      <w:r w:rsidRPr="001B223D">
        <w:rPr>
          <w:sz w:val="28"/>
          <w:szCs w:val="28"/>
          <w:u w:val="single"/>
        </w:rPr>
        <w:t xml:space="preserve">     </w:t>
      </w:r>
    </w:p>
    <w:p w:rsidR="00910A7B" w:rsidRPr="001B223D" w:rsidRDefault="00910A7B" w:rsidP="00242DAB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家長簽名：</w:t>
      </w:r>
      <w:r>
        <w:rPr>
          <w:sz w:val="28"/>
          <w:szCs w:val="28"/>
          <w:u w:val="single"/>
        </w:rPr>
        <w:t xml:space="preserve">                   </w:t>
      </w:r>
    </w:p>
    <w:sectPr w:rsidR="00910A7B" w:rsidRPr="001B223D" w:rsidSect="00910A7B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222F"/>
    <w:rsid w:val="001B223D"/>
    <w:rsid w:val="001C222F"/>
    <w:rsid w:val="001E4740"/>
    <w:rsid w:val="00242DAB"/>
    <w:rsid w:val="003627EE"/>
    <w:rsid w:val="008664B5"/>
    <w:rsid w:val="00890107"/>
    <w:rsid w:val="00894734"/>
    <w:rsid w:val="00910A7B"/>
    <w:rsid w:val="00976C11"/>
    <w:rsid w:val="009771F1"/>
    <w:rsid w:val="00B83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31</Words>
  <Characters>179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4</cp:revision>
  <cp:lastPrinted>2009-02-28T07:32:00Z</cp:lastPrinted>
  <dcterms:created xsi:type="dcterms:W3CDTF">2012-04-30T08:15:00Z</dcterms:created>
  <dcterms:modified xsi:type="dcterms:W3CDTF">2013-04-12T06:06:00Z</dcterms:modified>
</cp:coreProperties>
</file>