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C2E" w:rsidRDefault="00593C2E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南投縣草屯鎮坪頂國小交通安全校外實地教學剪影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593C2E" w:rsidTr="00772195">
        <w:tblPrEx>
          <w:tblCellMar>
            <w:top w:w="0" w:type="dxa"/>
            <w:bottom w:w="0" w:type="dxa"/>
          </w:tblCellMar>
        </w:tblPrEx>
        <w:trPr>
          <w:trHeight w:val="6107"/>
        </w:trPr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 w:rsidRPr="00772195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1.75pt">
                  <v:imagedata r:id="rId4" o:title=""/>
                </v:shape>
              </w:pic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說明：學生參觀火車交通設施。</w:t>
            </w:r>
          </w:p>
        </w:tc>
      </w:tr>
      <w:tr w:rsidR="00593C2E" w:rsidTr="00772195">
        <w:tblPrEx>
          <w:tblCellMar>
            <w:top w:w="0" w:type="dxa"/>
            <w:bottom w:w="0" w:type="dxa"/>
          </w:tblCellMar>
        </w:tblPrEx>
        <w:trPr>
          <w:trHeight w:val="6252"/>
        </w:trPr>
        <w:tc>
          <w:tcPr>
            <w:tcW w:w="8658" w:type="dxa"/>
            <w:vAlign w:val="center"/>
          </w:tcPr>
          <w:p w:rsidR="00593C2E" w:rsidRPr="000A3367" w:rsidRDefault="00593C2E">
            <w:pPr>
              <w:jc w:val="center"/>
              <w:rPr>
                <w:sz w:val="32"/>
              </w:rPr>
            </w:pPr>
            <w:r w:rsidRPr="00772195">
              <w:rPr>
                <w:sz w:val="32"/>
              </w:rPr>
              <w:pict>
                <v:shape id="_x0000_i1026" type="#_x0000_t75" style="width:409.5pt;height:315pt">
                  <v:imagedata r:id="rId5" o:title=""/>
                </v:shape>
              </w:pic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說明：學生參觀剪影。</w: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593C2E" w:rsidRDefault="00593C2E" w:rsidP="003918D2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南投縣草屯鎮坪頂國小交通安全校外實地教學剪影</w:t>
                        </w:r>
                      </w:p>
                      <w:p w:rsidR="00593C2E" w:rsidRPr="003918D2" w:rsidRDefault="00593C2E" w:rsidP="000A3367"/>
                    </w:txbxContent>
                  </v:textbox>
                </v:shape>
              </w:pic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593C2E" w:rsidRPr="00772195" w:rsidRDefault="00593C2E">
            <w:pPr>
              <w:jc w:val="center"/>
              <w:rPr>
                <w:sz w:val="32"/>
              </w:rPr>
            </w:pPr>
            <w:r w:rsidRPr="003918D2">
              <w:rPr>
                <w:sz w:val="32"/>
              </w:rPr>
              <w:pict>
                <v:shape id="_x0000_i1027" type="#_x0000_t75" style="width:369pt;height:276.75pt">
                  <v:imagedata r:id="rId6" o:title=""/>
                </v:shape>
              </w:pic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說明：學生參觀剪影。</w: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593C2E" w:rsidRPr="000A3367" w:rsidRDefault="00593C2E">
            <w:pPr>
              <w:jc w:val="center"/>
              <w:rPr>
                <w:sz w:val="32"/>
              </w:rPr>
            </w:pPr>
            <w:r w:rsidRPr="003918D2">
              <w:rPr>
                <w:sz w:val="32"/>
              </w:rPr>
              <w:pict>
                <v:shape id="_x0000_i1028" type="#_x0000_t75" style="width:222.75pt;height:297pt">
                  <v:imagedata r:id="rId7" o:title=""/>
                </v:shape>
              </w:pict>
            </w:r>
          </w:p>
        </w:tc>
      </w:tr>
      <w:tr w:rsidR="00593C2E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593C2E" w:rsidRDefault="00593C2E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說明：學生參觀剪影。</w:t>
            </w:r>
          </w:p>
        </w:tc>
      </w:tr>
    </w:tbl>
    <w:p w:rsidR="00593C2E" w:rsidRDefault="00593C2E" w:rsidP="003918D2"/>
    <w:sectPr w:rsidR="00593C2E" w:rsidSect="00593C2E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3918D2"/>
    <w:rsid w:val="00593C2E"/>
    <w:rsid w:val="00601400"/>
    <w:rsid w:val="00772195"/>
    <w:rsid w:val="00893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</Words>
  <Characters>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2009-04-30T06:52:00Z</cp:lastPrinted>
  <dcterms:created xsi:type="dcterms:W3CDTF">2012-05-01T01:33:00Z</dcterms:created>
  <dcterms:modified xsi:type="dcterms:W3CDTF">2012-05-01T01:33:00Z</dcterms:modified>
</cp:coreProperties>
</file>