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894" w:rsidRDefault="00D24894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南投縣草屯鎮坪頂國小參加和泰汽車繪圖比賽獲得贈書剪影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73"/>
      </w:tblGrid>
      <w:tr w:rsidR="00D24894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D24894" w:rsidRDefault="00D24894">
            <w:pPr>
              <w:rPr>
                <w:sz w:val="32"/>
              </w:rPr>
            </w:pPr>
            <w:r w:rsidRPr="00CC6183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9.25pt;height:291.75pt">
                  <v:imagedata r:id="rId4" o:title=""/>
                </v:shape>
              </w:pict>
            </w:r>
          </w:p>
        </w:tc>
      </w:tr>
      <w:tr w:rsidR="00D24894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D24894" w:rsidRDefault="00D2489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說明：放置在各班班級圖書。</w:t>
            </w:r>
          </w:p>
        </w:tc>
      </w:tr>
      <w:tr w:rsidR="00D24894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D24894" w:rsidRDefault="00D24894">
            <w:pPr>
              <w:rPr>
                <w:sz w:val="32"/>
              </w:rPr>
            </w:pPr>
            <w:r w:rsidRPr="00CC6183">
              <w:rPr>
                <w:sz w:val="32"/>
              </w:rPr>
              <w:pict>
                <v:shape id="_x0000_i1026" type="#_x0000_t75" style="width:389.25pt;height:291.75pt">
                  <v:imagedata r:id="rId5" o:title=""/>
                </v:shape>
              </w:pict>
            </w:r>
          </w:p>
        </w:tc>
      </w:tr>
      <w:tr w:rsidR="00D24894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D24894" w:rsidRDefault="00D2489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說明：贈書封面剪影。</w:t>
            </w:r>
          </w:p>
        </w:tc>
      </w:tr>
    </w:tbl>
    <w:p w:rsidR="00D24894" w:rsidRDefault="00D24894" w:rsidP="00CC6183"/>
    <w:sectPr w:rsidR="00D24894" w:rsidSect="00D2489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54C"/>
    <w:rsid w:val="000C50BE"/>
    <w:rsid w:val="003E6EDF"/>
    <w:rsid w:val="00513597"/>
    <w:rsid w:val="007F1F88"/>
    <w:rsid w:val="008E3980"/>
    <w:rsid w:val="00B5654C"/>
    <w:rsid w:val="00CC6183"/>
    <w:rsid w:val="00D24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9</Words>
  <Characters>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what</cp:lastModifiedBy>
  <cp:revision>3</cp:revision>
  <cp:lastPrinted>2009-05-07T08:01:00Z</cp:lastPrinted>
  <dcterms:created xsi:type="dcterms:W3CDTF">2009-05-07T08:02:00Z</dcterms:created>
  <dcterms:modified xsi:type="dcterms:W3CDTF">2009-05-07T08:04:00Z</dcterms:modified>
</cp:coreProperties>
</file>