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D62" w:rsidRDefault="006D7D62" w:rsidP="00BB5236">
      <w:pPr>
        <w:pStyle w:val="Heading3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南投縣草屯鎮坪頂國民小學</w:t>
      </w:r>
      <w:r>
        <w:rPr>
          <w:rFonts w:ascii="標楷體" w:eastAsia="標楷體" w:hAnsi="標楷體"/>
          <w:sz w:val="32"/>
          <w:szCs w:val="32"/>
        </w:rPr>
        <w:t>99</w:t>
      </w:r>
      <w:r>
        <w:rPr>
          <w:rFonts w:ascii="標楷體" w:eastAsia="標楷體" w:hAnsi="標楷體" w:hint="eastAsia"/>
          <w:sz w:val="32"/>
          <w:szCs w:val="32"/>
        </w:rPr>
        <w:t>學年度第一學期校務行事曆</w:t>
      </w:r>
    </w:p>
    <w:tbl>
      <w:tblPr>
        <w:tblW w:w="4862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986"/>
        <w:gridCol w:w="1043"/>
        <w:gridCol w:w="1832"/>
        <w:gridCol w:w="1790"/>
        <w:gridCol w:w="1862"/>
        <w:gridCol w:w="1930"/>
      </w:tblGrid>
      <w:tr w:rsidR="006D7D62" w:rsidTr="00674C8C">
        <w:trPr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週別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起迄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訓導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</w:t>
            </w:r>
          </w:p>
        </w:tc>
      </w:tr>
      <w:tr w:rsidR="006D7D62" w:rsidTr="00674C8C">
        <w:trPr>
          <w:cantSplit/>
          <w:trHeight w:val="3120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30-9/5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上網填報人力管理系統</w:t>
            </w:r>
          </w:p>
          <w:p w:rsidR="006D7D62" w:rsidRDefault="006D7D62" w:rsidP="00FD1A7C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6D7D62" w:rsidRDefault="006D7D62" w:rsidP="00FD1A7C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3.8/30</w:t>
            </w:r>
            <w:r>
              <w:rPr>
                <w:rFonts w:hint="eastAsia"/>
                <w:sz w:val="22"/>
                <w:szCs w:val="22"/>
              </w:rPr>
              <w:t>開學日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始業式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FD1A7C">
            <w:pPr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祖父母節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674C8C">
            <w:pPr>
              <w:tabs>
                <w:tab w:val="num" w:pos="720"/>
              </w:tabs>
              <w:ind w:leftChars="-24" w:left="-1" w:hangingChars="26" w:hanging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</w:t>
            </w:r>
            <w:r>
              <w:rPr>
                <w:rFonts w:hint="eastAsia"/>
                <w:sz w:val="22"/>
                <w:szCs w:val="22"/>
              </w:rPr>
              <w:t>分發教科書、教科書退補</w:t>
            </w:r>
          </w:p>
          <w:p w:rsidR="006D7D62" w:rsidRDefault="006D7D62" w:rsidP="00674C8C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2.</w:t>
            </w:r>
            <w:r>
              <w:rPr>
                <w:rFonts w:hint="eastAsia"/>
                <w:sz w:val="22"/>
                <w:szCs w:val="22"/>
              </w:rPr>
              <w:t>訂定國語文計劃</w:t>
            </w:r>
          </w:p>
          <w:p w:rsidR="006D7D62" w:rsidRDefault="006D7D62" w:rsidP="00674C8C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3.</w:t>
            </w:r>
            <w:r>
              <w:rPr>
                <w:rFonts w:hint="eastAsia"/>
                <w:sz w:val="22"/>
                <w:szCs w:val="22"/>
              </w:rPr>
              <w:t>訂定兒童閱讀計劃</w:t>
            </w:r>
          </w:p>
          <w:p w:rsidR="006D7D62" w:rsidRDefault="006D7D62" w:rsidP="00674C8C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</w:t>
            </w:r>
            <w:r>
              <w:rPr>
                <w:rFonts w:hint="eastAsia"/>
                <w:sz w:val="22"/>
                <w:szCs w:val="22"/>
              </w:rPr>
              <w:t>學生註冊繳費</w:t>
            </w:r>
          </w:p>
          <w:p w:rsidR="006D7D62" w:rsidRDefault="006D7D62" w:rsidP="00674C8C">
            <w:pPr>
              <w:tabs>
                <w:tab w:val="num" w:pos="720"/>
              </w:tabs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5.</w:t>
            </w:r>
            <w:r>
              <w:rPr>
                <w:rFonts w:hint="eastAsia"/>
                <w:sz w:val="22"/>
                <w:szCs w:val="22"/>
              </w:rPr>
              <w:t>週五語文活動準備週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numPr>
                <w:ilvl w:val="0"/>
                <w:numId w:val="1"/>
              </w:numPr>
              <w:tabs>
                <w:tab w:val="clear" w:pos="720"/>
                <w:tab w:val="num" w:pos="224"/>
                <w:tab w:val="num" w:pos="360"/>
              </w:tabs>
              <w:spacing w:before="100" w:beforeAutospacing="1"/>
              <w:ind w:left="221" w:hanging="18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numPr>
                <w:ilvl w:val="0"/>
                <w:numId w:val="1"/>
              </w:numPr>
              <w:tabs>
                <w:tab w:val="clear" w:pos="720"/>
                <w:tab w:val="num" w:pos="224"/>
                <w:tab w:val="num" w:pos="360"/>
              </w:tabs>
              <w:spacing w:before="100" w:beforeAutospacing="1"/>
              <w:ind w:left="221" w:hanging="18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numPr>
                <w:ilvl w:val="0"/>
                <w:numId w:val="1"/>
              </w:numPr>
              <w:tabs>
                <w:tab w:val="clear" w:pos="720"/>
                <w:tab w:val="num" w:pos="224"/>
                <w:tab w:val="num" w:pos="360"/>
              </w:tabs>
              <w:spacing w:before="100" w:beforeAutospacing="1"/>
              <w:ind w:left="221" w:hanging="18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numPr>
                <w:ilvl w:val="0"/>
                <w:numId w:val="1"/>
              </w:numPr>
              <w:tabs>
                <w:tab w:val="clear" w:pos="720"/>
                <w:tab w:val="num" w:pos="224"/>
                <w:tab w:val="num" w:pos="360"/>
              </w:tabs>
              <w:spacing w:before="100" w:beforeAutospacing="1"/>
              <w:ind w:left="221" w:hanging="18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交通安全、遊戲安全宣導</w:t>
            </w:r>
          </w:p>
          <w:p w:rsidR="006D7D62" w:rsidRDefault="006D7D62" w:rsidP="00BB5236">
            <w:pPr>
              <w:numPr>
                <w:ilvl w:val="0"/>
                <w:numId w:val="1"/>
              </w:numPr>
              <w:tabs>
                <w:tab w:val="clear" w:pos="720"/>
                <w:tab w:val="num" w:pos="224"/>
                <w:tab w:val="num" w:pos="360"/>
              </w:tabs>
              <w:spacing w:before="100" w:beforeAutospacing="1"/>
              <w:ind w:left="221" w:hanging="18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學生家長緊急聯絡電話建立與修正</w:t>
            </w:r>
          </w:p>
          <w:p w:rsidR="006D7D62" w:rsidRDefault="006D7D62" w:rsidP="00BB5236">
            <w:pPr>
              <w:numPr>
                <w:ilvl w:val="0"/>
                <w:numId w:val="1"/>
              </w:numPr>
              <w:tabs>
                <w:tab w:val="clear" w:pos="720"/>
                <w:tab w:val="num" w:pos="224"/>
                <w:tab w:val="num" w:pos="360"/>
              </w:tabs>
              <w:spacing w:before="100" w:beforeAutospacing="1"/>
              <w:ind w:left="221" w:hanging="18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  <w:p w:rsidR="006D7D62" w:rsidRDefault="006D7D62" w:rsidP="00BB5236">
            <w:pPr>
              <w:numPr>
                <w:ilvl w:val="0"/>
                <w:numId w:val="1"/>
              </w:numPr>
              <w:tabs>
                <w:tab w:val="clear" w:pos="720"/>
                <w:tab w:val="num" w:pos="224"/>
                <w:tab w:val="num" w:pos="360"/>
              </w:tabs>
              <w:spacing w:before="100" w:beforeAutospacing="1"/>
              <w:ind w:left="221" w:hanging="18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numPr>
                <w:ilvl w:val="0"/>
                <w:numId w:val="2"/>
              </w:numPr>
              <w:tabs>
                <w:tab w:val="clear" w:pos="720"/>
                <w:tab w:val="num" w:pos="217"/>
                <w:tab w:val="num" w:pos="252"/>
                <w:tab w:val="num" w:pos="360"/>
              </w:tabs>
              <w:spacing w:before="100" w:beforeAutospacing="1" w:after="100" w:afterAutospacing="1"/>
              <w:ind w:left="259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班級教室調整</w:t>
            </w:r>
          </w:p>
          <w:p w:rsidR="006D7D62" w:rsidRDefault="006D7D62" w:rsidP="00BB5236">
            <w:pPr>
              <w:numPr>
                <w:ilvl w:val="0"/>
                <w:numId w:val="2"/>
              </w:numPr>
              <w:tabs>
                <w:tab w:val="clear" w:pos="720"/>
                <w:tab w:val="num" w:pos="217"/>
                <w:tab w:val="num" w:pos="252"/>
                <w:tab w:val="num" w:pos="360"/>
              </w:tabs>
              <w:spacing w:before="100" w:beforeAutospacing="1" w:after="100" w:afterAutospacing="1"/>
              <w:ind w:left="259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課鐘椅調整</w:t>
            </w:r>
          </w:p>
          <w:p w:rsidR="006D7D62" w:rsidRDefault="006D7D62" w:rsidP="00BB5236">
            <w:pPr>
              <w:numPr>
                <w:ilvl w:val="0"/>
                <w:numId w:val="2"/>
              </w:numPr>
              <w:tabs>
                <w:tab w:val="clear" w:pos="720"/>
                <w:tab w:val="num" w:pos="217"/>
                <w:tab w:val="num" w:pos="252"/>
                <w:tab w:val="num" w:pos="360"/>
              </w:tabs>
              <w:spacing w:before="100" w:beforeAutospacing="1" w:after="100" w:afterAutospacing="1"/>
              <w:ind w:left="259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購買掃具、辦公用品</w:t>
            </w:r>
          </w:p>
        </w:tc>
      </w:tr>
      <w:tr w:rsidR="006D7D62" w:rsidTr="00674C8C">
        <w:trPr>
          <w:trHeight w:val="2325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9/6-9/12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numPr>
                <w:ilvl w:val="0"/>
                <w:numId w:val="3"/>
              </w:numPr>
              <w:tabs>
                <w:tab w:val="clear" w:pos="720"/>
                <w:tab w:val="num" w:pos="266"/>
                <w:tab w:val="num" w:pos="360"/>
              </w:tabs>
              <w:spacing w:before="100" w:beforeAutospacing="1" w:after="100" w:afterAutospacing="1"/>
              <w:ind w:left="280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教室佈置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numPr>
                <w:ilvl w:val="0"/>
                <w:numId w:val="4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學校特色教學活動開始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獨輪車</w:t>
            </w:r>
          </w:p>
          <w:p w:rsidR="006D7D62" w:rsidRDefault="006D7D62" w:rsidP="00BB5236">
            <w:pPr>
              <w:numPr>
                <w:ilvl w:val="0"/>
                <w:numId w:val="4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numPr>
                <w:ilvl w:val="0"/>
                <w:numId w:val="4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整理圖書室開放</w:t>
            </w:r>
          </w:p>
          <w:p w:rsidR="006D7D62" w:rsidRDefault="006D7D62" w:rsidP="00BB5236">
            <w:pPr>
              <w:numPr>
                <w:ilvl w:val="0"/>
                <w:numId w:val="4"/>
              </w:numPr>
              <w:tabs>
                <w:tab w:val="clear" w:pos="720"/>
                <w:tab w:val="num" w:pos="307"/>
                <w:tab w:val="num" w:pos="360"/>
              </w:tabs>
              <w:spacing w:before="100" w:beforeAutospacing="1" w:after="100" w:afterAutospacing="1"/>
              <w:ind w:left="307" w:hanging="29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週五語文活動開始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numPr>
                <w:ilvl w:val="0"/>
                <w:numId w:val="5"/>
              </w:numPr>
              <w:tabs>
                <w:tab w:val="clear" w:pos="720"/>
                <w:tab w:val="num" w:pos="279"/>
                <w:tab w:val="num" w:pos="360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5"/>
              </w:numPr>
              <w:tabs>
                <w:tab w:val="num" w:pos="279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5"/>
              </w:numPr>
              <w:tabs>
                <w:tab w:val="num" w:pos="279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5"/>
              </w:numPr>
              <w:tabs>
                <w:tab w:val="num" w:pos="279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上、放學路隊練習</w:t>
            </w:r>
          </w:p>
          <w:p w:rsidR="006D7D62" w:rsidRDefault="006D7D62" w:rsidP="00BB5236">
            <w:pPr>
              <w:widowControl/>
              <w:numPr>
                <w:ilvl w:val="0"/>
                <w:numId w:val="5"/>
              </w:numPr>
              <w:tabs>
                <w:tab w:val="num" w:pos="279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6D7D62" w:rsidRDefault="006D7D62" w:rsidP="00BB5236">
            <w:pPr>
              <w:widowControl/>
              <w:numPr>
                <w:ilvl w:val="0"/>
                <w:numId w:val="5"/>
              </w:numPr>
              <w:tabs>
                <w:tab w:val="num" w:pos="279"/>
              </w:tabs>
              <w:spacing w:before="100" w:beforeAutospacing="1"/>
              <w:ind w:left="295" w:hanging="26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交通安全教育週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BB5236">
            <w:pPr>
              <w:widowControl/>
              <w:numPr>
                <w:ilvl w:val="0"/>
                <w:numId w:val="6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BB5236">
            <w:pPr>
              <w:widowControl/>
              <w:numPr>
                <w:ilvl w:val="0"/>
                <w:numId w:val="6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  <w:p w:rsidR="006D7D62" w:rsidRDefault="006D7D62" w:rsidP="00BB5236">
            <w:pPr>
              <w:widowControl/>
              <w:numPr>
                <w:ilvl w:val="0"/>
                <w:numId w:val="6"/>
              </w:numPr>
              <w:tabs>
                <w:tab w:val="num" w:pos="196"/>
                <w:tab w:val="left" w:pos="252"/>
              </w:tabs>
              <w:spacing w:before="100" w:beforeAutospacing="1" w:after="100" w:afterAutospacing="1"/>
              <w:ind w:left="210" w:hanging="12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校園美化綠化</w:t>
            </w:r>
          </w:p>
        </w:tc>
      </w:tr>
      <w:tr w:rsidR="006D7D62" w:rsidTr="00674C8C">
        <w:trPr>
          <w:trHeight w:val="2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9/13</w:t>
            </w:r>
            <w:r w:rsidRPr="00B9438C">
              <w:rPr>
                <w:sz w:val="21"/>
                <w:szCs w:val="21"/>
              </w:rPr>
              <w:t>-9/</w:t>
            </w:r>
            <w:r>
              <w:rPr>
                <w:sz w:val="21"/>
                <w:szCs w:val="21"/>
              </w:rPr>
              <w:t>19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7"/>
              </w:numPr>
              <w:tabs>
                <w:tab w:val="num" w:pos="252"/>
              </w:tabs>
              <w:spacing w:before="100" w:beforeAutospacing="1" w:after="100" w:afterAutospacing="1"/>
              <w:ind w:left="280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教室佈置觀摩</w:t>
            </w:r>
          </w:p>
          <w:p w:rsidR="006D7D62" w:rsidRDefault="006D7D62" w:rsidP="00BB5236">
            <w:pPr>
              <w:widowControl/>
              <w:numPr>
                <w:ilvl w:val="0"/>
                <w:numId w:val="7"/>
              </w:numPr>
              <w:tabs>
                <w:tab w:val="num" w:pos="252"/>
              </w:tabs>
              <w:spacing w:before="100" w:beforeAutospacing="1" w:after="100" w:afterAutospacing="1"/>
              <w:ind w:left="280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子女教育費補助申請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8"/>
              </w:numPr>
              <w:tabs>
                <w:tab w:val="num" w:pos="279"/>
              </w:tabs>
              <w:spacing w:before="100" w:beforeAutospacing="1" w:after="100" w:afterAutospacing="1"/>
              <w:ind w:hanging="7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9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9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9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9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6D7D62" w:rsidRDefault="006D7D62" w:rsidP="00BB5236">
            <w:pPr>
              <w:widowControl/>
              <w:numPr>
                <w:ilvl w:val="0"/>
                <w:numId w:val="9"/>
              </w:numPr>
              <w:tabs>
                <w:tab w:val="num" w:pos="279"/>
              </w:tabs>
              <w:spacing w:before="100" w:beforeAutospacing="1"/>
              <w:ind w:left="278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學生身高體重測量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0"/>
              </w:numPr>
              <w:tabs>
                <w:tab w:val="num" w:pos="280"/>
              </w:tabs>
              <w:spacing w:before="100" w:beforeAutospacing="1" w:after="100" w:afterAutospacing="1"/>
              <w:ind w:hanging="70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家長委員會選舉</w:t>
            </w:r>
          </w:p>
        </w:tc>
      </w:tr>
      <w:tr w:rsidR="006D7D62" w:rsidTr="00674C8C">
        <w:trPr>
          <w:trHeight w:val="2870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9/20</w:t>
            </w:r>
            <w:r w:rsidRPr="00B9438C">
              <w:rPr>
                <w:sz w:val="21"/>
                <w:szCs w:val="21"/>
              </w:rPr>
              <w:t>-9/2</w:t>
            </w:r>
            <w:r>
              <w:rPr>
                <w:sz w:val="21"/>
                <w:szCs w:val="21"/>
              </w:rPr>
              <w:t>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Pr="00C60CE8" w:rsidRDefault="006D7D62" w:rsidP="00FD1A7C">
            <w:pPr>
              <w:ind w:leftChars="77" w:left="1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週三教師校內進修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人權與法治及品德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1"/>
              </w:numPr>
              <w:tabs>
                <w:tab w:val="num" w:pos="335"/>
              </w:tabs>
              <w:spacing w:before="100" w:beforeAutospacing="1" w:after="100" w:afterAutospacing="1"/>
              <w:ind w:hanging="7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-(7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8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9</w:t>
            </w:r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6D7D62" w:rsidRDefault="006D7D62" w:rsidP="00BB5236">
            <w:pPr>
              <w:widowControl/>
              <w:numPr>
                <w:ilvl w:val="0"/>
                <w:numId w:val="12"/>
              </w:numPr>
              <w:tabs>
                <w:tab w:val="num" w:pos="238"/>
              </w:tabs>
              <w:spacing w:before="100" w:beforeAutospacing="1"/>
              <w:ind w:left="261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選舉班級幹部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級會任務分配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3"/>
              </w:numPr>
              <w:tabs>
                <w:tab w:val="num" w:pos="238"/>
              </w:tabs>
              <w:spacing w:before="100" w:beforeAutospacing="1" w:after="100" w:afterAutospacing="1"/>
              <w:ind w:left="25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  <w:p w:rsidR="006D7D62" w:rsidRDefault="006D7D62" w:rsidP="00BB5236">
            <w:pPr>
              <w:widowControl/>
              <w:numPr>
                <w:ilvl w:val="0"/>
                <w:numId w:val="13"/>
              </w:numPr>
              <w:tabs>
                <w:tab w:val="num" w:pos="238"/>
              </w:tabs>
              <w:spacing w:before="100" w:beforeAutospacing="1" w:after="100" w:afterAutospacing="1"/>
              <w:ind w:left="25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請領中秋節慰問金</w:t>
            </w:r>
          </w:p>
        </w:tc>
      </w:tr>
      <w:tr w:rsidR="006D7D62" w:rsidTr="00674C8C">
        <w:trPr>
          <w:trHeight w:val="1953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9/27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10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4"/>
              </w:numPr>
              <w:tabs>
                <w:tab w:val="num" w:pos="196"/>
              </w:tabs>
              <w:spacing w:before="100" w:beforeAutospacing="1" w:after="100" w:afterAutospacing="1"/>
              <w:ind w:left="139" w:hanging="13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教師級務與行政事務處理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5"/>
              </w:numPr>
              <w:tabs>
                <w:tab w:val="num" w:pos="251"/>
              </w:tabs>
              <w:spacing w:before="100" w:beforeAutospacing="1" w:after="100" w:afterAutospacing="1"/>
              <w:ind w:hanging="7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教室布置觀摩</w:t>
            </w:r>
          </w:p>
          <w:p w:rsidR="006D7D62" w:rsidRDefault="006D7D62" w:rsidP="00BB5236">
            <w:pPr>
              <w:widowControl/>
              <w:numPr>
                <w:ilvl w:val="0"/>
                <w:numId w:val="15"/>
              </w:numPr>
              <w:tabs>
                <w:tab w:val="num" w:pos="251"/>
              </w:tabs>
              <w:spacing w:before="100" w:beforeAutospacing="1" w:after="100" w:afterAutospacing="1"/>
              <w:ind w:hanging="7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6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夏主任</w:t>
            </w:r>
          </w:p>
          <w:p w:rsidR="006D7D62" w:rsidRDefault="006D7D62" w:rsidP="00BB5236">
            <w:pPr>
              <w:widowControl/>
              <w:numPr>
                <w:ilvl w:val="0"/>
                <w:numId w:val="16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16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16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16"/>
              </w:numPr>
              <w:tabs>
                <w:tab w:val="num" w:pos="265"/>
              </w:tabs>
              <w:spacing w:before="100" w:beforeAutospacing="1"/>
              <w:ind w:left="294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7"/>
              </w:numPr>
              <w:tabs>
                <w:tab w:val="num" w:pos="196"/>
              </w:tabs>
              <w:spacing w:before="100" w:beforeAutospacing="1" w:after="100" w:afterAutospacing="1"/>
              <w:ind w:hanging="70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6D7D62" w:rsidTr="00674C8C">
        <w:trPr>
          <w:trHeight w:val="1946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-10/</w:t>
            </w:r>
            <w:r>
              <w:rPr>
                <w:sz w:val="21"/>
                <w:szCs w:val="21"/>
              </w:rPr>
              <w:t>10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8"/>
              </w:numPr>
              <w:tabs>
                <w:tab w:val="num" w:pos="280"/>
              </w:tabs>
              <w:spacing w:before="100" w:beforeAutospacing="1"/>
              <w:ind w:left="29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上網填報人力管理系統</w:t>
            </w:r>
          </w:p>
          <w:p w:rsidR="006D7D62" w:rsidRDefault="006D7D62" w:rsidP="00BB5236">
            <w:pPr>
              <w:widowControl/>
              <w:numPr>
                <w:ilvl w:val="0"/>
                <w:numId w:val="18"/>
              </w:numPr>
              <w:tabs>
                <w:tab w:val="num" w:pos="280"/>
              </w:tabs>
              <w:spacing w:before="100" w:beforeAutospacing="1"/>
              <w:ind w:left="29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6D7D62" w:rsidRDefault="006D7D62" w:rsidP="00BB5236">
            <w:pPr>
              <w:widowControl/>
              <w:numPr>
                <w:ilvl w:val="0"/>
                <w:numId w:val="18"/>
              </w:numPr>
              <w:tabs>
                <w:tab w:val="num" w:pos="280"/>
              </w:tabs>
              <w:spacing w:before="100" w:beforeAutospacing="1"/>
              <w:ind w:left="29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班級圖書借閱操作研習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教務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19"/>
              </w:numPr>
              <w:tabs>
                <w:tab w:val="num" w:pos="279"/>
              </w:tabs>
              <w:spacing w:before="100" w:beforeAutospacing="1" w:after="100" w:afterAutospacing="1"/>
              <w:ind w:hanging="7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19"/>
              </w:numPr>
              <w:tabs>
                <w:tab w:val="num" w:pos="279"/>
              </w:tabs>
              <w:spacing w:before="100" w:beforeAutospacing="1" w:after="100" w:afterAutospacing="1"/>
              <w:ind w:hanging="7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美術比賽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0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20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20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20"/>
              </w:numPr>
              <w:tabs>
                <w:tab w:val="num" w:pos="252"/>
              </w:tabs>
              <w:spacing w:before="100" w:beforeAutospacing="1"/>
              <w:ind w:left="261" w:hanging="1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  <w:p w:rsidR="006D7D62" w:rsidRDefault="006D7D62" w:rsidP="00BB5236">
            <w:pPr>
              <w:spacing w:before="100" w:beforeAutospacing="1"/>
              <w:ind w:left="68"/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1"/>
              </w:numPr>
              <w:tabs>
                <w:tab w:val="num" w:pos="252"/>
              </w:tabs>
              <w:spacing w:before="100" w:beforeAutospacing="1" w:after="100" w:afterAutospacing="1"/>
              <w:ind w:left="280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BB5236">
            <w:pPr>
              <w:widowControl/>
              <w:numPr>
                <w:ilvl w:val="0"/>
                <w:numId w:val="21"/>
              </w:numPr>
              <w:tabs>
                <w:tab w:val="num" w:pos="252"/>
              </w:tabs>
              <w:spacing w:before="100" w:beforeAutospacing="1" w:after="100" w:afterAutospacing="1"/>
              <w:ind w:left="280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BB5236">
            <w:pPr>
              <w:widowControl/>
              <w:numPr>
                <w:ilvl w:val="0"/>
                <w:numId w:val="21"/>
              </w:numPr>
              <w:tabs>
                <w:tab w:val="num" w:pos="252"/>
              </w:tabs>
              <w:spacing w:before="100" w:beforeAutospacing="1" w:after="100" w:afterAutospacing="1"/>
              <w:ind w:left="280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6D7D62" w:rsidTr="00674C8C">
        <w:trPr>
          <w:trHeight w:val="1772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10/11</w:t>
            </w:r>
            <w:r w:rsidRPr="00B9438C">
              <w:rPr>
                <w:sz w:val="21"/>
                <w:szCs w:val="21"/>
              </w:rPr>
              <w:t>-10/</w:t>
            </w:r>
            <w:r>
              <w:rPr>
                <w:sz w:val="21"/>
                <w:szCs w:val="21"/>
              </w:rPr>
              <w:t>17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274"/>
                <w:tab w:val="num" w:pos="308"/>
              </w:tabs>
              <w:spacing w:before="100" w:beforeAutospacing="1" w:after="100" w:afterAutospacing="1"/>
              <w:ind w:left="274" w:hanging="24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中潭六校聯盟教師進修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中原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numPr>
                <w:ilvl w:val="0"/>
                <w:numId w:val="22"/>
              </w:numPr>
              <w:tabs>
                <w:tab w:val="clear" w:pos="720"/>
                <w:tab w:val="num" w:pos="274"/>
                <w:tab w:val="num" w:pos="308"/>
              </w:tabs>
              <w:spacing w:before="100" w:beforeAutospacing="1" w:after="100" w:afterAutospacing="1"/>
              <w:ind w:left="274" w:hanging="24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填報增置員額經費管理系統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3"/>
              </w:numPr>
              <w:tabs>
                <w:tab w:val="num" w:pos="279"/>
              </w:tabs>
              <w:spacing w:before="100" w:beforeAutospacing="1" w:after="100" w:afterAutospacing="1"/>
              <w:ind w:hanging="7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4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24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24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24"/>
              </w:numPr>
              <w:tabs>
                <w:tab w:val="num" w:pos="195"/>
              </w:tabs>
              <w:spacing w:before="100" w:beforeAutospacing="1"/>
              <w:ind w:left="209" w:hanging="19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實施游泳教學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674C8C">
        <w:trPr>
          <w:trHeight w:val="2858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10/18</w:t>
            </w:r>
            <w:r w:rsidRPr="00B9438C">
              <w:rPr>
                <w:sz w:val="21"/>
                <w:szCs w:val="21"/>
              </w:rPr>
              <w:t>-10/2</w:t>
            </w:r>
            <w:r>
              <w:rPr>
                <w:sz w:val="21"/>
                <w:szCs w:val="21"/>
              </w:rPr>
              <w:t>4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5"/>
              </w:numPr>
              <w:tabs>
                <w:tab w:val="num" w:pos="238"/>
              </w:tabs>
              <w:spacing w:before="100" w:beforeAutospacing="1" w:after="100" w:afterAutospacing="1"/>
              <w:ind w:left="252" w:hanging="2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中潭六校聯盟教師進修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中原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6"/>
              </w:numPr>
              <w:tabs>
                <w:tab w:val="num" w:pos="251"/>
              </w:tabs>
              <w:spacing w:before="100" w:beforeAutospacing="1" w:after="100" w:afterAutospacing="1"/>
              <w:ind w:hanging="7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7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校外教學參觀</w:t>
            </w:r>
          </w:p>
          <w:p w:rsidR="006D7D62" w:rsidRDefault="006D7D62" w:rsidP="00BB5236">
            <w:pPr>
              <w:widowControl/>
              <w:numPr>
                <w:ilvl w:val="0"/>
                <w:numId w:val="27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27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27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27"/>
              </w:numPr>
              <w:tabs>
                <w:tab w:val="num" w:pos="209"/>
              </w:tabs>
              <w:spacing w:before="100" w:beforeAutospacing="1"/>
              <w:ind w:left="209" w:hanging="1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校慶籌備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節目表演與活動設計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8"/>
              </w:numPr>
              <w:tabs>
                <w:tab w:val="num" w:pos="239"/>
              </w:tabs>
              <w:spacing w:before="100" w:beforeAutospacing="1" w:after="100" w:afterAutospacing="1"/>
              <w:ind w:left="253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674C8C">
        <w:trPr>
          <w:trHeight w:val="2149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10/25-10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31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29"/>
              </w:numPr>
              <w:tabs>
                <w:tab w:val="num" w:pos="210"/>
              </w:tabs>
              <w:spacing w:before="100" w:beforeAutospacing="1" w:after="100" w:afterAutospacing="1"/>
              <w:ind w:left="224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週三教師進修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0"/>
              </w:numPr>
              <w:tabs>
                <w:tab w:val="num" w:pos="237"/>
              </w:tabs>
              <w:spacing w:before="100" w:beforeAutospacing="1" w:after="100" w:afterAutospacing="1"/>
              <w:ind w:hanging="64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30"/>
              </w:numPr>
              <w:tabs>
                <w:tab w:val="num" w:pos="237"/>
              </w:tabs>
              <w:spacing w:before="100" w:beforeAutospacing="1" w:after="100" w:afterAutospacing="1"/>
              <w:ind w:hanging="64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6D7D62" w:rsidRDefault="006D7D62" w:rsidP="00BB5236">
            <w:pPr>
              <w:widowControl/>
              <w:numPr>
                <w:ilvl w:val="0"/>
                <w:numId w:val="30"/>
              </w:numPr>
              <w:tabs>
                <w:tab w:val="num" w:pos="237"/>
              </w:tabs>
              <w:spacing w:before="100" w:beforeAutospacing="1" w:after="100" w:afterAutospacing="1"/>
              <w:ind w:hanging="64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第一次國語文闖關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1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夏主任</w:t>
            </w:r>
          </w:p>
          <w:p w:rsidR="006D7D62" w:rsidRDefault="006D7D62" w:rsidP="00BB5236">
            <w:pPr>
              <w:widowControl/>
              <w:numPr>
                <w:ilvl w:val="0"/>
                <w:numId w:val="31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31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31"/>
              </w:numPr>
              <w:tabs>
                <w:tab w:val="num" w:pos="293"/>
              </w:tabs>
              <w:spacing w:before="100" w:beforeAutospacing="1"/>
              <w:ind w:left="306" w:hanging="29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6D1FA3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674C8C">
        <w:trPr>
          <w:trHeight w:val="2153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 w:rsidRPr="00B9438C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1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</w:t>
            </w:r>
            <w:r w:rsidRPr="00B9438C">
              <w:rPr>
                <w:sz w:val="21"/>
                <w:szCs w:val="21"/>
              </w:rPr>
              <w:t>-11/</w:t>
            </w:r>
            <w:r>
              <w:rPr>
                <w:sz w:val="21"/>
                <w:szCs w:val="21"/>
              </w:rPr>
              <w:t>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2"/>
              </w:numPr>
              <w:tabs>
                <w:tab w:val="num" w:pos="183"/>
                <w:tab w:val="num" w:pos="284"/>
              </w:tabs>
              <w:spacing w:before="100" w:beforeAutospacing="1" w:after="100" w:afterAutospacing="1"/>
              <w:ind w:left="281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評量週</w:t>
            </w:r>
          </w:p>
          <w:p w:rsidR="006D7D62" w:rsidRDefault="006D7D62" w:rsidP="00BB5236">
            <w:pPr>
              <w:widowControl/>
              <w:numPr>
                <w:ilvl w:val="0"/>
                <w:numId w:val="32"/>
              </w:numPr>
              <w:tabs>
                <w:tab w:val="num" w:pos="183"/>
                <w:tab w:val="num" w:pos="284"/>
              </w:tabs>
              <w:spacing w:before="100" w:beforeAutospacing="1" w:after="100" w:afterAutospacing="1"/>
              <w:ind w:left="281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E30F46">
            <w:pPr>
              <w:widowControl/>
              <w:numPr>
                <w:ilvl w:val="0"/>
                <w:numId w:val="33"/>
              </w:numPr>
              <w:tabs>
                <w:tab w:val="num" w:pos="275"/>
              </w:tabs>
              <w:spacing w:before="100" w:beforeAutospacing="1" w:after="100" w:afterAutospacing="1"/>
              <w:ind w:left="307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E30F46">
            <w:pPr>
              <w:widowControl/>
              <w:numPr>
                <w:ilvl w:val="0"/>
                <w:numId w:val="33"/>
              </w:numPr>
              <w:tabs>
                <w:tab w:val="num" w:pos="275"/>
              </w:tabs>
              <w:spacing w:before="100" w:beforeAutospacing="1" w:after="100" w:afterAutospacing="1"/>
              <w:ind w:left="307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第一次成績評量週</w:t>
            </w:r>
          </w:p>
          <w:p w:rsidR="006D7D62" w:rsidRDefault="006D7D62" w:rsidP="00E30F46">
            <w:pPr>
              <w:widowControl/>
              <w:numPr>
                <w:ilvl w:val="0"/>
                <w:numId w:val="33"/>
              </w:numPr>
              <w:tabs>
                <w:tab w:val="num" w:pos="275"/>
              </w:tabs>
              <w:spacing w:before="100" w:beforeAutospacing="1" w:after="100" w:afterAutospacing="1"/>
              <w:ind w:left="307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週五語文活動暫停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4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6D7D62" w:rsidRDefault="006D7D62" w:rsidP="00BB5236">
            <w:pPr>
              <w:widowControl/>
              <w:numPr>
                <w:ilvl w:val="0"/>
                <w:numId w:val="34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34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34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34"/>
              </w:numPr>
              <w:tabs>
                <w:tab w:val="num" w:pos="264"/>
              </w:tabs>
              <w:spacing w:before="100" w:beforeAutospacing="1"/>
              <w:ind w:left="319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674C8C">
        <w:trPr>
          <w:cantSplit/>
          <w:trHeight w:val="1950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十一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11/8</w:t>
            </w:r>
            <w:r w:rsidRPr="00B9438C">
              <w:rPr>
                <w:sz w:val="21"/>
                <w:szCs w:val="21"/>
              </w:rPr>
              <w:t>-11/1</w:t>
            </w:r>
            <w:r>
              <w:rPr>
                <w:sz w:val="21"/>
                <w:szCs w:val="21"/>
              </w:rPr>
              <w:t>4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C60CE8">
            <w:pPr>
              <w:ind w:firstLineChars="84" w:firstLine="1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中潭六校聯盟教師進修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中原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C60CE8">
            <w:pPr>
              <w:ind w:firstLineChars="84" w:firstLine="1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上網填報增置員額經費管理系統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5"/>
              </w:numPr>
              <w:tabs>
                <w:tab w:val="num" w:pos="247"/>
              </w:tabs>
              <w:spacing w:before="100" w:beforeAutospacing="1" w:after="100" w:afterAutospacing="1"/>
              <w:ind w:left="261" w:hanging="26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數學領域</w:t>
            </w:r>
          </w:p>
          <w:p w:rsidR="006D7D62" w:rsidRDefault="006D7D62" w:rsidP="00BB5236">
            <w:pPr>
              <w:widowControl/>
              <w:numPr>
                <w:ilvl w:val="0"/>
                <w:numId w:val="35"/>
              </w:numPr>
              <w:tabs>
                <w:tab w:val="num" w:pos="247"/>
              </w:tabs>
              <w:spacing w:before="100" w:beforeAutospacing="1" w:after="100" w:afterAutospacing="1"/>
              <w:ind w:left="261" w:hanging="26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35"/>
              </w:numPr>
              <w:tabs>
                <w:tab w:val="num" w:pos="247"/>
              </w:tabs>
              <w:spacing w:before="100" w:beforeAutospacing="1" w:after="100" w:afterAutospacing="1"/>
              <w:ind w:left="261" w:hanging="26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朗讀詩歌比賽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6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36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36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36"/>
              </w:numPr>
              <w:tabs>
                <w:tab w:val="num" w:pos="305"/>
              </w:tabs>
              <w:spacing w:before="100" w:beforeAutospacing="1"/>
              <w:ind w:left="319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辦理校外教學活動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7"/>
              </w:numPr>
              <w:tabs>
                <w:tab w:val="num" w:pos="223"/>
              </w:tabs>
              <w:spacing w:before="100" w:beforeAutospacing="1"/>
              <w:ind w:left="249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BB5236">
            <w:pPr>
              <w:widowControl/>
              <w:numPr>
                <w:ilvl w:val="0"/>
                <w:numId w:val="37"/>
              </w:numPr>
              <w:tabs>
                <w:tab w:val="num" w:pos="223"/>
              </w:tabs>
              <w:spacing w:before="100" w:beforeAutospacing="1"/>
              <w:ind w:left="249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BB5236">
            <w:pPr>
              <w:widowControl/>
              <w:numPr>
                <w:ilvl w:val="0"/>
                <w:numId w:val="37"/>
              </w:numPr>
              <w:tabs>
                <w:tab w:val="num" w:pos="223"/>
              </w:tabs>
              <w:spacing w:before="100" w:beforeAutospacing="1"/>
              <w:ind w:left="249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6D7D62" w:rsidTr="00674C8C">
        <w:trPr>
          <w:cantSplit/>
          <w:trHeight w:val="2331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十二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11/15</w:t>
            </w:r>
            <w:r w:rsidRPr="00B9438C">
              <w:rPr>
                <w:sz w:val="21"/>
                <w:szCs w:val="21"/>
              </w:rPr>
              <w:t>-11/</w:t>
            </w:r>
            <w:r>
              <w:rPr>
                <w:sz w:val="21"/>
                <w:szCs w:val="21"/>
              </w:rPr>
              <w:t>21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C60CE8">
            <w:pPr>
              <w:widowControl/>
              <w:numPr>
                <w:ilvl w:val="0"/>
                <w:numId w:val="38"/>
              </w:numPr>
              <w:tabs>
                <w:tab w:val="clear" w:pos="720"/>
                <w:tab w:val="num" w:pos="197"/>
                <w:tab w:val="num" w:pos="365"/>
              </w:tabs>
              <w:spacing w:before="100" w:beforeAutospacing="1" w:after="100" w:afterAutospacing="1"/>
              <w:ind w:left="365" w:hanging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中潭六校聯盟教師進修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中原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C60CE8">
            <w:pPr>
              <w:widowControl/>
              <w:numPr>
                <w:ilvl w:val="0"/>
                <w:numId w:val="38"/>
              </w:numPr>
              <w:tabs>
                <w:tab w:val="clear" w:pos="720"/>
                <w:tab w:val="num" w:pos="197"/>
                <w:tab w:val="num" w:pos="365"/>
              </w:tabs>
              <w:spacing w:before="100" w:beforeAutospacing="1" w:after="100" w:afterAutospacing="1"/>
              <w:ind w:left="185" w:hanging="7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服務獎章申請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39"/>
              </w:numPr>
              <w:tabs>
                <w:tab w:val="num" w:pos="247"/>
              </w:tabs>
              <w:spacing w:before="100" w:beforeAutospacing="1" w:after="100" w:afterAutospacing="1"/>
              <w:ind w:hanging="69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Pr="00D868A1" w:rsidRDefault="006D7D62" w:rsidP="00BB5236">
            <w:pPr>
              <w:widowControl/>
              <w:numPr>
                <w:ilvl w:val="0"/>
                <w:numId w:val="39"/>
              </w:numPr>
              <w:tabs>
                <w:tab w:val="num" w:pos="247"/>
              </w:tabs>
              <w:spacing w:before="100" w:beforeAutospacing="1" w:after="100" w:afterAutospacing="1"/>
              <w:ind w:hanging="697"/>
              <w:rPr>
                <w:sz w:val="22"/>
                <w:szCs w:val="22"/>
              </w:rPr>
            </w:pPr>
            <w:r w:rsidRPr="00D868A1">
              <w:rPr>
                <w:rFonts w:hint="eastAsia"/>
                <w:sz w:val="22"/>
                <w:szCs w:val="22"/>
              </w:rPr>
              <w:t>作文比賽（暫定）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0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40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40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40"/>
              </w:numPr>
              <w:tabs>
                <w:tab w:val="num" w:pos="319"/>
              </w:tabs>
              <w:spacing w:before="100" w:beforeAutospacing="1"/>
              <w:ind w:left="361" w:hanging="3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法治教育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交通安全的重要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1"/>
              </w:numPr>
              <w:tabs>
                <w:tab w:val="num" w:pos="251"/>
              </w:tabs>
              <w:spacing w:before="100" w:beforeAutospacing="1" w:after="100" w:afterAutospacing="1"/>
              <w:ind w:left="279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11/22</w:t>
            </w:r>
            <w:r w:rsidRPr="00B9438C">
              <w:rPr>
                <w:sz w:val="21"/>
                <w:szCs w:val="21"/>
              </w:rPr>
              <w:t>-11</w:t>
            </w:r>
            <w:r>
              <w:rPr>
                <w:sz w:val="21"/>
                <w:szCs w:val="21"/>
              </w:rPr>
              <w:t>/28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2"/>
              </w:numPr>
              <w:tabs>
                <w:tab w:val="num" w:pos="239"/>
              </w:tabs>
              <w:spacing w:before="100" w:beforeAutospacing="1" w:after="100" w:afterAutospacing="1"/>
              <w:ind w:left="281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體育與健康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中原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numPr>
                <w:ilvl w:val="0"/>
                <w:numId w:val="42"/>
              </w:numPr>
              <w:tabs>
                <w:tab w:val="num" w:pos="239"/>
              </w:tabs>
              <w:spacing w:before="100" w:beforeAutospacing="1" w:after="100" w:afterAutospacing="1"/>
              <w:ind w:left="281" w:hanging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>
              <w:rPr>
                <w:rFonts w:hint="eastAsia"/>
                <w:sz w:val="22"/>
                <w:szCs w:val="22"/>
              </w:rPr>
              <w:t>周年校慶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3"/>
              </w:numPr>
              <w:tabs>
                <w:tab w:val="num" w:pos="303"/>
              </w:tabs>
              <w:spacing w:before="100" w:beforeAutospacing="1" w:after="100" w:afterAutospacing="1"/>
              <w:ind w:hanging="68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4"/>
              </w:numPr>
              <w:tabs>
                <w:tab w:val="num" w:pos="278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44"/>
              </w:numPr>
              <w:tabs>
                <w:tab w:val="num" w:pos="278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44"/>
              </w:numPr>
              <w:tabs>
                <w:tab w:val="num" w:pos="278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十四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 w:rsidRPr="00B9438C">
              <w:rPr>
                <w:sz w:val="21"/>
                <w:szCs w:val="21"/>
              </w:rPr>
              <w:t>11/</w:t>
            </w:r>
            <w:r>
              <w:rPr>
                <w:sz w:val="21"/>
                <w:szCs w:val="21"/>
              </w:rPr>
              <w:t>29-12/5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C60CE8">
            <w:pPr>
              <w:ind w:leftChars="2" w:left="183" w:hangingChars="81" w:hanging="1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教師級務與行政事務處理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5"/>
              </w:numPr>
              <w:tabs>
                <w:tab w:val="num" w:pos="303"/>
              </w:tabs>
              <w:spacing w:before="100" w:beforeAutospacing="1" w:after="100" w:afterAutospacing="1"/>
              <w:ind w:hanging="69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6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炎坤師</w:t>
            </w:r>
          </w:p>
          <w:p w:rsidR="006D7D62" w:rsidRDefault="006D7D62" w:rsidP="00BB5236">
            <w:pPr>
              <w:widowControl/>
              <w:numPr>
                <w:ilvl w:val="0"/>
                <w:numId w:val="46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46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46"/>
              </w:numPr>
              <w:tabs>
                <w:tab w:val="num" w:pos="264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十五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12/6</w:t>
            </w:r>
            <w:r w:rsidRPr="00B9438C">
              <w:rPr>
                <w:sz w:val="21"/>
                <w:szCs w:val="21"/>
              </w:rPr>
              <w:t>-12/</w:t>
            </w:r>
            <w:r>
              <w:rPr>
                <w:sz w:val="21"/>
                <w:szCs w:val="21"/>
              </w:rPr>
              <w:t>12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7"/>
              </w:numPr>
              <w:tabs>
                <w:tab w:val="num" w:pos="211"/>
              </w:tabs>
              <w:spacing w:before="100" w:beforeAutospacing="1" w:after="100" w:afterAutospacing="1"/>
              <w:ind w:left="21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上網填報增置員額經費管理系統</w:t>
            </w:r>
          </w:p>
          <w:p w:rsidR="006D7D62" w:rsidRDefault="006D7D62" w:rsidP="00BB5236">
            <w:pPr>
              <w:widowControl/>
              <w:numPr>
                <w:ilvl w:val="0"/>
                <w:numId w:val="47"/>
              </w:numPr>
              <w:tabs>
                <w:tab w:val="num" w:pos="211"/>
              </w:tabs>
              <w:spacing w:before="100" w:beforeAutospacing="1" w:after="100" w:afterAutospacing="1"/>
              <w:ind w:left="21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6D7D62" w:rsidRDefault="006D7D62" w:rsidP="00BB5236">
            <w:pPr>
              <w:widowControl/>
              <w:numPr>
                <w:ilvl w:val="0"/>
                <w:numId w:val="47"/>
              </w:numPr>
              <w:tabs>
                <w:tab w:val="num" w:pos="211"/>
              </w:tabs>
              <w:spacing w:before="100" w:beforeAutospacing="1" w:after="100" w:afterAutospacing="1"/>
              <w:ind w:left="21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生命教育及性平宣導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8"/>
              </w:numPr>
              <w:tabs>
                <w:tab w:val="num" w:pos="247"/>
              </w:tabs>
              <w:spacing w:before="100" w:beforeAutospacing="1" w:after="100" w:afterAutospacing="1"/>
              <w:ind w:hanging="69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49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49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49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49"/>
              </w:numPr>
              <w:tabs>
                <w:tab w:val="num" w:pos="223"/>
              </w:tabs>
              <w:spacing w:before="100" w:beforeAutospacing="1"/>
              <w:ind w:left="237" w:hanging="22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十六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 w:rsidRPr="00B9438C">
              <w:rPr>
                <w:sz w:val="21"/>
                <w:szCs w:val="21"/>
              </w:rPr>
              <w:t>12/</w:t>
            </w:r>
            <w:r>
              <w:rPr>
                <w:sz w:val="21"/>
                <w:szCs w:val="21"/>
              </w:rPr>
              <w:t>13</w:t>
            </w:r>
            <w:r w:rsidRPr="00B9438C">
              <w:rPr>
                <w:sz w:val="21"/>
                <w:szCs w:val="21"/>
              </w:rPr>
              <w:t>-12/</w:t>
            </w:r>
            <w:r>
              <w:rPr>
                <w:sz w:val="21"/>
                <w:szCs w:val="21"/>
              </w:rPr>
              <w:t>19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0"/>
              </w:numPr>
              <w:tabs>
                <w:tab w:val="num" w:pos="337"/>
              </w:tabs>
              <w:spacing w:before="100" w:beforeAutospacing="1" w:after="100" w:afterAutospacing="1"/>
              <w:ind w:hanging="66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週三教師進修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1"/>
              </w:numPr>
              <w:tabs>
                <w:tab w:val="num" w:pos="261"/>
              </w:tabs>
              <w:spacing w:before="100" w:beforeAutospacing="1" w:after="100" w:afterAutospacing="1"/>
              <w:ind w:hanging="69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2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-(10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11</w:t>
            </w:r>
            <w:r>
              <w:rPr>
                <w:rFonts w:hint="eastAsia"/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12</w:t>
            </w:r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numPr>
                <w:ilvl w:val="0"/>
                <w:numId w:val="52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52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52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52"/>
              </w:numPr>
              <w:tabs>
                <w:tab w:val="num" w:pos="292"/>
              </w:tabs>
              <w:spacing w:before="100" w:beforeAutospacing="1"/>
              <w:ind w:left="292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環境教育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如何做環保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3"/>
              </w:numPr>
              <w:tabs>
                <w:tab w:val="num" w:pos="251"/>
              </w:tabs>
              <w:spacing w:before="100" w:beforeAutospacing="1"/>
              <w:ind w:left="265" w:hanging="2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BB5236">
            <w:pPr>
              <w:widowControl/>
              <w:numPr>
                <w:ilvl w:val="0"/>
                <w:numId w:val="53"/>
              </w:numPr>
              <w:tabs>
                <w:tab w:val="num" w:pos="251"/>
              </w:tabs>
              <w:spacing w:before="100" w:beforeAutospacing="1"/>
              <w:ind w:left="265" w:hanging="2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BB5236">
            <w:pPr>
              <w:widowControl/>
              <w:numPr>
                <w:ilvl w:val="0"/>
                <w:numId w:val="53"/>
              </w:numPr>
              <w:tabs>
                <w:tab w:val="num" w:pos="251"/>
              </w:tabs>
              <w:spacing w:before="100" w:beforeAutospacing="1"/>
              <w:ind w:left="265" w:hanging="2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12/20</w:t>
            </w:r>
            <w:r w:rsidRPr="00B9438C">
              <w:rPr>
                <w:sz w:val="21"/>
                <w:szCs w:val="21"/>
              </w:rPr>
              <w:t>-12/2</w:t>
            </w:r>
            <w:r>
              <w:rPr>
                <w:sz w:val="21"/>
                <w:szCs w:val="21"/>
              </w:rPr>
              <w:t>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rFonts w:hint="eastAsia"/>
                <w:sz w:val="22"/>
                <w:szCs w:val="22"/>
              </w:rPr>
              <w:t>週三教師校內進修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總務處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4"/>
              </w:numPr>
              <w:tabs>
                <w:tab w:val="num" w:pos="233"/>
              </w:tabs>
              <w:spacing w:before="100" w:beforeAutospacing="1" w:after="100" w:afterAutospacing="1"/>
              <w:ind w:left="27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國語科</w:t>
            </w:r>
          </w:p>
          <w:p w:rsidR="006D7D62" w:rsidRDefault="006D7D62" w:rsidP="00BB5236">
            <w:pPr>
              <w:widowControl/>
              <w:numPr>
                <w:ilvl w:val="0"/>
                <w:numId w:val="54"/>
              </w:numPr>
              <w:tabs>
                <w:tab w:val="num" w:pos="233"/>
              </w:tabs>
              <w:spacing w:before="100" w:beforeAutospacing="1" w:after="100" w:afterAutospacing="1"/>
              <w:ind w:left="27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5"/>
              </w:numPr>
              <w:tabs>
                <w:tab w:val="clear" w:pos="720"/>
                <w:tab w:val="num" w:pos="153"/>
                <w:tab w:val="num" w:pos="277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素杏師</w:t>
            </w:r>
          </w:p>
          <w:p w:rsidR="006D7D62" w:rsidRDefault="006D7D62" w:rsidP="00BB5236">
            <w:pPr>
              <w:widowControl/>
              <w:numPr>
                <w:ilvl w:val="0"/>
                <w:numId w:val="55"/>
              </w:numPr>
              <w:tabs>
                <w:tab w:val="clear" w:pos="720"/>
                <w:tab w:val="num" w:pos="97"/>
                <w:tab w:val="num" w:pos="153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社區暨學校運動會</w:t>
            </w:r>
          </w:p>
          <w:p w:rsidR="006D7D62" w:rsidRDefault="006D7D62" w:rsidP="00BB5236">
            <w:pPr>
              <w:widowControl/>
              <w:numPr>
                <w:ilvl w:val="0"/>
                <w:numId w:val="55"/>
              </w:numPr>
              <w:tabs>
                <w:tab w:val="clear" w:pos="720"/>
                <w:tab w:val="num" w:pos="153"/>
                <w:tab w:val="num" w:pos="277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55"/>
              </w:numPr>
              <w:tabs>
                <w:tab w:val="clear" w:pos="720"/>
                <w:tab w:val="num" w:pos="153"/>
                <w:tab w:val="num" w:pos="277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55"/>
              </w:numPr>
              <w:tabs>
                <w:tab w:val="clear" w:pos="720"/>
                <w:tab w:val="num" w:pos="97"/>
                <w:tab w:val="num" w:pos="153"/>
              </w:tabs>
              <w:spacing w:before="100" w:beforeAutospacing="1"/>
              <w:ind w:left="167" w:hanging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6"/>
              </w:numPr>
              <w:tabs>
                <w:tab w:val="num" w:pos="265"/>
              </w:tabs>
              <w:spacing w:before="100" w:beforeAutospacing="1" w:after="100" w:afterAutospacing="1"/>
              <w:ind w:left="279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十八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12/27</w:t>
            </w:r>
            <w:r w:rsidRPr="00B9438C">
              <w:rPr>
                <w:sz w:val="21"/>
                <w:szCs w:val="21"/>
              </w:rPr>
              <w:t>-1</w:t>
            </w:r>
            <w:r>
              <w:rPr>
                <w:sz w:val="21"/>
                <w:szCs w:val="21"/>
              </w:rPr>
              <w:t>/02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EA0A52">
            <w:pPr>
              <w:widowControl/>
              <w:numPr>
                <w:ilvl w:val="0"/>
                <w:numId w:val="57"/>
              </w:numPr>
              <w:tabs>
                <w:tab w:val="clear" w:pos="720"/>
                <w:tab w:val="num" w:pos="242"/>
                <w:tab w:val="num" w:pos="365"/>
              </w:tabs>
              <w:spacing w:before="100" w:beforeAutospacing="1" w:after="100" w:afterAutospacing="1"/>
              <w:ind w:left="365" w:hanging="36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年終獎金報表製作</w:t>
            </w:r>
          </w:p>
          <w:p w:rsidR="006D7D62" w:rsidRDefault="006D7D62" w:rsidP="00EA0A52">
            <w:pPr>
              <w:widowControl/>
              <w:spacing w:before="100" w:beforeAutospacing="1" w:after="100" w:afterAutospacing="1"/>
              <w:ind w:left="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師康活動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8"/>
              </w:numPr>
              <w:tabs>
                <w:tab w:val="num" w:pos="311"/>
              </w:tabs>
              <w:spacing w:before="100" w:beforeAutospacing="1" w:after="100" w:afterAutospacing="1"/>
              <w:ind w:hanging="71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9612B0">
            <w:pPr>
              <w:widowControl/>
              <w:spacing w:before="100" w:beforeAutospacing="1" w:after="100" w:afterAutospacing="1"/>
              <w:ind w:left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數學科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59"/>
              </w:numPr>
              <w:tabs>
                <w:tab w:val="num" w:pos="347"/>
              </w:tabs>
              <w:spacing w:before="100" w:beforeAutospacing="1"/>
              <w:ind w:left="375" w:hanging="33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59"/>
              </w:numPr>
              <w:tabs>
                <w:tab w:val="num" w:pos="347"/>
              </w:tabs>
              <w:spacing w:before="100" w:beforeAutospacing="1"/>
              <w:ind w:left="375" w:hanging="33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59"/>
              </w:numPr>
              <w:tabs>
                <w:tab w:val="num" w:pos="347"/>
              </w:tabs>
              <w:spacing w:before="100" w:beforeAutospacing="1"/>
              <w:ind w:left="375" w:hanging="33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0"/>
              </w:numPr>
              <w:tabs>
                <w:tab w:val="num" w:pos="239"/>
              </w:tabs>
              <w:spacing w:before="100" w:beforeAutospacing="1" w:after="100" w:afterAutospacing="1"/>
              <w:ind w:hanging="70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十九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1/03</w:t>
            </w:r>
            <w:r w:rsidRPr="00B9438C">
              <w:rPr>
                <w:sz w:val="21"/>
                <w:szCs w:val="21"/>
              </w:rPr>
              <w:t>-1/</w:t>
            </w:r>
            <w:r>
              <w:rPr>
                <w:sz w:val="21"/>
                <w:szCs w:val="21"/>
              </w:rPr>
              <w:t>09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1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填報人力管理系統</w:t>
            </w:r>
          </w:p>
          <w:p w:rsidR="006D7D62" w:rsidRDefault="006D7D62" w:rsidP="00BB5236">
            <w:pPr>
              <w:widowControl/>
              <w:numPr>
                <w:ilvl w:val="0"/>
                <w:numId w:val="61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傳送人事管理系統異動檔</w:t>
            </w:r>
          </w:p>
          <w:p w:rsidR="006D7D62" w:rsidRDefault="006D7D62" w:rsidP="00BB5236">
            <w:pPr>
              <w:widowControl/>
              <w:numPr>
                <w:ilvl w:val="0"/>
                <w:numId w:val="61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工友考核</w:t>
            </w:r>
          </w:p>
          <w:p w:rsidR="006D7D62" w:rsidRDefault="006D7D62" w:rsidP="00BB5236">
            <w:pPr>
              <w:widowControl/>
              <w:numPr>
                <w:ilvl w:val="0"/>
                <w:numId w:val="61"/>
              </w:numPr>
              <w:tabs>
                <w:tab w:val="num" w:pos="214"/>
              </w:tabs>
              <w:spacing w:before="100" w:beforeAutospacing="1"/>
              <w:ind w:left="242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校內教師研習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憂鬱自傷防治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2"/>
              </w:numPr>
              <w:tabs>
                <w:tab w:val="num" w:pos="241"/>
              </w:tabs>
              <w:spacing w:before="100" w:beforeAutospacing="1" w:after="100" w:afterAutospacing="1"/>
              <w:ind w:hanging="71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62"/>
              </w:numPr>
              <w:tabs>
                <w:tab w:val="num" w:pos="241"/>
              </w:tabs>
              <w:spacing w:before="100" w:beforeAutospacing="1" w:after="100" w:afterAutospacing="1"/>
              <w:ind w:hanging="71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6D7D62" w:rsidRDefault="006D7D62" w:rsidP="00E30F46">
            <w:pPr>
              <w:widowControl/>
              <w:numPr>
                <w:ilvl w:val="0"/>
                <w:numId w:val="62"/>
              </w:numPr>
              <w:tabs>
                <w:tab w:val="num" w:pos="241"/>
              </w:tabs>
              <w:spacing w:before="100" w:beforeAutospacing="1" w:after="100" w:afterAutospacing="1"/>
              <w:ind w:left="220" w:hangingChars="100" w:hanging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第二次國語文闖關，週五語文活動結束。</w:t>
            </w:r>
          </w:p>
          <w:p w:rsidR="006D7D62" w:rsidRDefault="006D7D62" w:rsidP="00E30F46">
            <w:pPr>
              <w:widowControl/>
              <w:numPr>
                <w:ilvl w:val="0"/>
                <w:numId w:val="62"/>
              </w:numPr>
              <w:tabs>
                <w:tab w:val="num" w:pos="241"/>
              </w:tabs>
              <w:spacing w:before="100" w:beforeAutospacing="1" w:after="100" w:afterAutospacing="1"/>
              <w:ind w:left="220" w:hangingChars="100" w:hanging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社會科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3"/>
              </w:numPr>
              <w:tabs>
                <w:tab w:val="num" w:pos="254"/>
              </w:tabs>
              <w:spacing w:before="100" w:beforeAutospacing="1"/>
              <w:ind w:left="254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63"/>
              </w:numPr>
              <w:tabs>
                <w:tab w:val="num" w:pos="254"/>
              </w:tabs>
              <w:spacing w:before="100" w:beforeAutospacing="1"/>
              <w:ind w:left="254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63"/>
              </w:numPr>
              <w:tabs>
                <w:tab w:val="num" w:pos="254"/>
              </w:tabs>
              <w:spacing w:before="100" w:beforeAutospacing="1"/>
              <w:ind w:left="254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二十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1/10</w:t>
            </w:r>
            <w:r w:rsidRPr="00B9438C">
              <w:rPr>
                <w:sz w:val="21"/>
                <w:szCs w:val="21"/>
              </w:rPr>
              <w:t>-1/1</w:t>
            </w:r>
            <w:r>
              <w:rPr>
                <w:sz w:val="21"/>
                <w:szCs w:val="21"/>
              </w:rPr>
              <w:t>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4"/>
              </w:numPr>
              <w:tabs>
                <w:tab w:val="num" w:pos="242"/>
              </w:tabs>
              <w:spacing w:before="100" w:beforeAutospacing="1" w:after="100" w:afterAutospacing="1"/>
              <w:ind w:leftChars="-65" w:left="-156" w:firstLineChars="65" w:firstLine="14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評量週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5"/>
              </w:numPr>
              <w:tabs>
                <w:tab w:val="num" w:pos="213"/>
              </w:tabs>
              <w:spacing w:before="100" w:beforeAutospacing="1" w:after="100" w:afterAutospacing="1"/>
              <w:ind w:left="255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語文領域</w:t>
            </w:r>
          </w:p>
          <w:p w:rsidR="006D7D62" w:rsidRDefault="006D7D62" w:rsidP="00BB5236">
            <w:pPr>
              <w:widowControl/>
              <w:numPr>
                <w:ilvl w:val="0"/>
                <w:numId w:val="65"/>
              </w:numPr>
              <w:tabs>
                <w:tab w:val="num" w:pos="213"/>
              </w:tabs>
              <w:spacing w:before="100" w:beforeAutospacing="1" w:after="100" w:afterAutospacing="1"/>
              <w:ind w:left="255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65"/>
              </w:numPr>
              <w:tabs>
                <w:tab w:val="num" w:pos="213"/>
              </w:tabs>
              <w:spacing w:before="100" w:beforeAutospacing="1" w:after="100" w:afterAutospacing="1"/>
              <w:ind w:left="255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第二次成績評量</w:t>
            </w:r>
          </w:p>
          <w:p w:rsidR="006D7D62" w:rsidRDefault="006D7D62" w:rsidP="009612B0">
            <w:pPr>
              <w:widowControl/>
              <w:numPr>
                <w:ilvl w:val="0"/>
                <w:numId w:val="65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自然科</w:t>
            </w:r>
          </w:p>
          <w:p w:rsidR="006D7D62" w:rsidRDefault="006D7D62" w:rsidP="00E30F46">
            <w:pPr>
              <w:widowControl/>
              <w:spacing w:before="100" w:beforeAutospacing="1" w:after="100" w:afterAutospacing="1"/>
              <w:ind w:left="31"/>
              <w:rPr>
                <w:sz w:val="22"/>
                <w:szCs w:val="22"/>
              </w:rPr>
            </w:pP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6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6D7D62" w:rsidRDefault="006D7D62" w:rsidP="00BB5236">
            <w:pPr>
              <w:widowControl/>
              <w:numPr>
                <w:ilvl w:val="0"/>
                <w:numId w:val="66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66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66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66"/>
              </w:numPr>
              <w:tabs>
                <w:tab w:val="num" w:pos="226"/>
              </w:tabs>
              <w:spacing w:before="100" w:beforeAutospacing="1"/>
              <w:ind w:left="254" w:hanging="22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檢閱晨檢簿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7"/>
              </w:numPr>
              <w:tabs>
                <w:tab w:val="num" w:pos="267"/>
              </w:tabs>
              <w:spacing w:before="100" w:beforeAutospacing="1"/>
              <w:ind w:left="277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BB5236">
            <w:pPr>
              <w:widowControl/>
              <w:numPr>
                <w:ilvl w:val="0"/>
                <w:numId w:val="67"/>
              </w:numPr>
              <w:tabs>
                <w:tab w:val="num" w:pos="267"/>
              </w:tabs>
              <w:spacing w:before="100" w:beforeAutospacing="1"/>
              <w:ind w:left="277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BB5236">
            <w:pPr>
              <w:widowControl/>
              <w:numPr>
                <w:ilvl w:val="0"/>
                <w:numId w:val="67"/>
              </w:numPr>
              <w:tabs>
                <w:tab w:val="num" w:pos="267"/>
              </w:tabs>
              <w:spacing w:before="100" w:beforeAutospacing="1"/>
              <w:ind w:left="277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6D7D62" w:rsidTr="00674C8C">
        <w:trPr>
          <w:cantSplit/>
          <w:trHeight w:val="1134"/>
          <w:jc w:val="center"/>
        </w:trPr>
        <w:tc>
          <w:tcPr>
            <w:tcW w:w="52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二十一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1/17</w:t>
            </w:r>
            <w:r w:rsidRPr="00B9438C">
              <w:rPr>
                <w:sz w:val="21"/>
                <w:szCs w:val="21"/>
              </w:rPr>
              <w:t>-1/</w:t>
            </w:r>
            <w:r>
              <w:rPr>
                <w:sz w:val="21"/>
                <w:szCs w:val="21"/>
              </w:rPr>
              <w:t>20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8"/>
              </w:numPr>
              <w:tabs>
                <w:tab w:val="num" w:pos="242"/>
              </w:tabs>
              <w:spacing w:before="100" w:beforeAutospacing="1" w:after="100" w:afterAutospacing="1"/>
              <w:ind w:leftChars="-65" w:left="-156" w:firstLineChars="71" w:firstLine="15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休業式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69"/>
              </w:numPr>
              <w:tabs>
                <w:tab w:val="clear" w:pos="720"/>
                <w:tab w:val="num" w:pos="159"/>
                <w:tab w:val="num" w:pos="222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69"/>
              </w:numPr>
              <w:tabs>
                <w:tab w:val="clear" w:pos="720"/>
                <w:tab w:val="num" w:pos="222"/>
                <w:tab w:val="num" w:pos="339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學期成績統計、上傳、發成績單</w:t>
            </w:r>
          </w:p>
          <w:p w:rsidR="006D7D62" w:rsidRDefault="006D7D62" w:rsidP="00BB5236">
            <w:pPr>
              <w:widowControl/>
              <w:numPr>
                <w:ilvl w:val="0"/>
                <w:numId w:val="69"/>
              </w:numPr>
              <w:tabs>
                <w:tab w:val="clear" w:pos="720"/>
                <w:tab w:val="num" w:pos="222"/>
                <w:tab w:val="num" w:pos="339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回收教科書</w:t>
            </w:r>
          </w:p>
          <w:p w:rsidR="006D7D62" w:rsidRDefault="006D7D62" w:rsidP="00BB5236">
            <w:pPr>
              <w:widowControl/>
              <w:numPr>
                <w:ilvl w:val="0"/>
                <w:numId w:val="69"/>
              </w:numPr>
              <w:tabs>
                <w:tab w:val="clear" w:pos="720"/>
                <w:tab w:val="num" w:pos="222"/>
                <w:tab w:val="num" w:pos="339"/>
              </w:tabs>
              <w:spacing w:before="100" w:beforeAutospacing="1" w:after="100" w:afterAutospacing="1"/>
              <w:ind w:left="241" w:hanging="18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作文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70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70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70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70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廢電池回收摸彩</w:t>
            </w:r>
          </w:p>
          <w:p w:rsidR="006D7D62" w:rsidRDefault="006D7D62" w:rsidP="00BB5236">
            <w:pPr>
              <w:widowControl/>
              <w:numPr>
                <w:ilvl w:val="0"/>
                <w:numId w:val="70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班級資源回收頒獎</w:t>
            </w:r>
          </w:p>
          <w:p w:rsidR="006D7D62" w:rsidRDefault="006D7D62" w:rsidP="00BB5236">
            <w:pPr>
              <w:widowControl/>
              <w:numPr>
                <w:ilvl w:val="0"/>
                <w:numId w:val="70"/>
              </w:numPr>
              <w:tabs>
                <w:tab w:val="num" w:pos="254"/>
              </w:tabs>
              <w:spacing w:before="100" w:beforeAutospacing="1"/>
              <w:ind w:left="240" w:hanging="19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numPr>
                <w:ilvl w:val="0"/>
                <w:numId w:val="71"/>
              </w:numPr>
              <w:tabs>
                <w:tab w:val="num" w:pos="281"/>
              </w:tabs>
              <w:spacing w:before="100" w:beforeAutospacing="1" w:after="100" w:afterAutospacing="1"/>
              <w:ind w:left="295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  <w:p w:rsidR="006D7D62" w:rsidRDefault="006D7D62" w:rsidP="00BB5236">
            <w:pPr>
              <w:widowControl/>
              <w:numPr>
                <w:ilvl w:val="0"/>
                <w:numId w:val="71"/>
              </w:numPr>
              <w:tabs>
                <w:tab w:val="num" w:pos="281"/>
              </w:tabs>
              <w:spacing w:before="100" w:beforeAutospacing="1" w:after="100" w:afterAutospacing="1"/>
              <w:ind w:left="295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請領年終獎金</w:t>
            </w:r>
          </w:p>
        </w:tc>
      </w:tr>
    </w:tbl>
    <w:p w:rsidR="006D7D62" w:rsidRDefault="006D7D62" w:rsidP="00BB5236"/>
    <w:p w:rsidR="006D7D62" w:rsidRDefault="006D7D62" w:rsidP="00BB5236">
      <w:pPr>
        <w:sectPr w:rsidR="006D7D62" w:rsidSect="00BB5236">
          <w:pgSz w:w="11906" w:h="16838"/>
          <w:pgMar w:top="1134" w:right="1077" w:bottom="1077" w:left="1134" w:header="851" w:footer="992" w:gutter="0"/>
          <w:cols w:space="425"/>
          <w:docGrid w:linePitch="360"/>
        </w:sectPr>
      </w:pPr>
    </w:p>
    <w:p w:rsidR="006D7D62" w:rsidRDefault="006D7D62" w:rsidP="00BB5236">
      <w:pPr>
        <w:pStyle w:val="Heading3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南投縣草屯鎮坪頂國民小學</w:t>
      </w:r>
      <w:r>
        <w:rPr>
          <w:rFonts w:ascii="標楷體" w:eastAsia="標楷體" w:hAnsi="標楷體"/>
          <w:sz w:val="32"/>
          <w:szCs w:val="32"/>
        </w:rPr>
        <w:t>99</w:t>
      </w:r>
      <w:r>
        <w:rPr>
          <w:rFonts w:ascii="標楷體" w:eastAsia="標楷體" w:hAnsi="標楷體" w:hint="eastAsia"/>
          <w:sz w:val="32"/>
          <w:szCs w:val="32"/>
        </w:rPr>
        <w:t>學年度第二學期校務行事曆</w:t>
      </w:r>
    </w:p>
    <w:tbl>
      <w:tblPr>
        <w:tblW w:w="4952" w:type="pct"/>
        <w:jc w:val="center"/>
        <w:tblInd w:w="1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736"/>
        <w:gridCol w:w="969"/>
        <w:gridCol w:w="1966"/>
        <w:gridCol w:w="1966"/>
        <w:gridCol w:w="1968"/>
        <w:gridCol w:w="1956"/>
      </w:tblGrid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週別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起迄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訓導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11-2/13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143B0E">
            <w:pPr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1.2/11</w:t>
            </w:r>
            <w:r>
              <w:rPr>
                <w:rFonts w:hint="eastAsia"/>
                <w:sz w:val="22"/>
                <w:szCs w:val="22"/>
              </w:rPr>
              <w:t>開學日（始業式）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504E02">
            <w:pPr>
              <w:spacing w:before="100" w:beforeAutospacing="1" w:after="100" w:after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分發教科書、教科書退補</w:t>
            </w:r>
          </w:p>
          <w:p w:rsidR="006D7D62" w:rsidRDefault="006D7D62" w:rsidP="00504E02">
            <w:pPr>
              <w:spacing w:before="100" w:beforeAutospacing="1" w:after="100" w:after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學生註冊繳費</w:t>
            </w:r>
          </w:p>
          <w:p w:rsidR="006D7D62" w:rsidRDefault="006D7D62" w:rsidP="002E1FC6">
            <w:pPr>
              <w:spacing w:before="100" w:beforeAutospacing="1" w:after="100" w:afterAutospacing="1"/>
              <w:ind w:left="11"/>
              <w:rPr>
                <w:sz w:val="22"/>
                <w:szCs w:val="22"/>
              </w:rPr>
            </w:pP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</w:t>
            </w:r>
            <w:r>
              <w:rPr>
                <w:rFonts w:hint="eastAsia"/>
                <w:sz w:val="22"/>
                <w:szCs w:val="22"/>
              </w:rPr>
              <w:t>學生家長緊急聯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絡電話建立與修正</w:t>
            </w:r>
            <w:r>
              <w:rPr>
                <w:sz w:val="22"/>
                <w:szCs w:val="22"/>
              </w:rPr>
              <w:t xml:space="preserve"> 2.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3.</w:t>
            </w:r>
            <w:r>
              <w:rPr>
                <w:rFonts w:hint="eastAsia"/>
                <w:sz w:val="22"/>
                <w:szCs w:val="22"/>
              </w:rPr>
              <w:t>交通安全</w:t>
            </w:r>
            <w:r>
              <w:rPr>
                <w:sz w:val="22"/>
                <w:szCs w:val="22"/>
              </w:rPr>
              <w:t>.</w:t>
            </w:r>
            <w:r>
              <w:rPr>
                <w:rFonts w:hint="eastAsia"/>
                <w:sz w:val="22"/>
                <w:szCs w:val="22"/>
              </w:rPr>
              <w:t>遊戲安全宣導</w:t>
            </w:r>
          </w:p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504E02">
            <w:pPr>
              <w:tabs>
                <w:tab w:val="num" w:pos="1080"/>
              </w:tabs>
              <w:spacing w:before="100" w:beforeAutospacing="1" w:after="100" w:afterAutospacing="1"/>
              <w:ind w:left="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課鐘椅調整</w:t>
            </w:r>
          </w:p>
          <w:p w:rsidR="006D7D62" w:rsidRDefault="006D7D62" w:rsidP="00504E02">
            <w:pPr>
              <w:tabs>
                <w:tab w:val="num" w:pos="1080"/>
              </w:tabs>
              <w:spacing w:before="100" w:beforeAutospacing="1" w:after="100" w:afterAutospacing="1"/>
              <w:ind w:left="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購買掃具、辦公用品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2/14-2/20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Chars="98" w:left="2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填報增置員額經費管理系統</w:t>
            </w:r>
          </w:p>
          <w:p w:rsidR="006D7D62" w:rsidRPr="00143B0E" w:rsidRDefault="006D7D62" w:rsidP="00BB5236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整理圖書室開放</w:t>
            </w:r>
          </w:p>
          <w:p w:rsidR="006D7D62" w:rsidRDefault="006D7D62" w:rsidP="00BB523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2E1FC6">
            <w:pPr>
              <w:spacing w:before="100" w:beforeAutospacing="1" w:after="100" w:afterAutospacing="1"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週五語文活動準備週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tabs>
                <w:tab w:val="num" w:pos="360"/>
              </w:tabs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上、放學路隊練習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504E02">
            <w:pPr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校園美化綠化</w:t>
            </w:r>
          </w:p>
          <w:p w:rsidR="006D7D62" w:rsidRDefault="006D7D62" w:rsidP="00504E02">
            <w:pPr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2/21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2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27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6D7D62" w:rsidRDefault="006D7D62" w:rsidP="00BB5236">
            <w:pPr>
              <w:widowControl/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2E1FC6">
            <w:pPr>
              <w:widowControl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2E1FC6">
            <w:pPr>
              <w:widowControl/>
              <w:ind w:left="110" w:hangingChars="50"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週五語文活動開始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-(1</w:t>
            </w:r>
            <w:r>
              <w:rPr>
                <w:rFonts w:hint="eastAsia"/>
                <w:sz w:val="22"/>
                <w:szCs w:val="22"/>
              </w:rPr>
              <w:t>﹑</w:t>
            </w: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﹑</w:t>
            </w: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numPr>
                <w:ilvl w:val="0"/>
                <w:numId w:val="8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8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8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學生身高體重測量</w:t>
            </w:r>
          </w:p>
          <w:p w:rsidR="006D7D62" w:rsidRDefault="006D7D62" w:rsidP="00BB5236">
            <w:pPr>
              <w:widowControl/>
              <w:numPr>
                <w:ilvl w:val="0"/>
                <w:numId w:val="8"/>
              </w:numPr>
              <w:tabs>
                <w:tab w:val="num" w:pos="265"/>
              </w:tabs>
              <w:spacing w:before="100" w:beforeAutospacing="1"/>
              <w:ind w:left="277" w:hanging="266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2/28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6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子女教補助費申請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firstLineChars="5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性別平等教育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男女有別嗎？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numPr>
                <w:ilvl w:val="0"/>
                <w:numId w:val="11"/>
              </w:numPr>
              <w:tabs>
                <w:tab w:val="num" w:pos="349"/>
              </w:tabs>
              <w:spacing w:before="100" w:beforeAutospacing="1"/>
              <w:ind w:left="363" w:hanging="3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11"/>
              </w:numPr>
              <w:tabs>
                <w:tab w:val="num" w:pos="349"/>
              </w:tabs>
              <w:spacing w:before="100" w:beforeAutospacing="1"/>
              <w:ind w:left="363" w:hanging="3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11"/>
              </w:numPr>
              <w:tabs>
                <w:tab w:val="num" w:pos="349"/>
              </w:tabs>
              <w:spacing w:before="100" w:beforeAutospacing="1"/>
              <w:ind w:left="363" w:hanging="35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504E02">
            <w:pPr>
              <w:widowControl/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504E02">
            <w:pPr>
              <w:widowControl/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lightGray"/>
              </w:rPr>
              <w:t>2..</w:t>
            </w: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504E02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遊戲器材安全檢查</w:t>
            </w:r>
          </w:p>
          <w:p w:rsidR="006D7D62" w:rsidRDefault="006D7D62" w:rsidP="00504E02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3/7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13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教導處</w:t>
            </w:r>
          </w:p>
          <w:p w:rsidR="006D7D62" w:rsidRPr="00143B0E" w:rsidRDefault="006D7D62" w:rsidP="00BB5236">
            <w:pPr>
              <w:widowControl/>
              <w:spacing w:before="100" w:beforeAutospacing="1" w:after="100" w:after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填報增置員額經費管理系統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教室布置觀摩</w:t>
            </w:r>
          </w:p>
          <w:p w:rsidR="006D7D62" w:rsidRDefault="006D7D62" w:rsidP="00BB5236">
            <w:pPr>
              <w:widowControl/>
              <w:spacing w:before="100" w:beforeAutospacing="1" w:after="100" w:afterAutospacing="1"/>
              <w:ind w:leftChars="-35" w:hangingChars="38" w:hanging="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心怡師</w:t>
            </w:r>
          </w:p>
          <w:p w:rsidR="006D7D62" w:rsidRDefault="006D7D62" w:rsidP="00BB5236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6D7D62" w:rsidRDefault="006D7D62" w:rsidP="00BB5236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14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20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教師級務與行政事務處理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作業簿檢閱</w:t>
            </w:r>
          </w:p>
          <w:p w:rsidR="006D7D62" w:rsidRDefault="006D7D62" w:rsidP="00BB5236">
            <w:pPr>
              <w:widowControl/>
              <w:spacing w:before="100" w:beforeAutospacing="1" w:after="100" w:after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17"/>
              </w:numPr>
              <w:tabs>
                <w:tab w:val="num" w:pos="293"/>
              </w:tabs>
              <w:spacing w:before="100" w:beforeAutospacing="1"/>
              <w:ind w:left="307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17"/>
              </w:numPr>
              <w:tabs>
                <w:tab w:val="num" w:pos="293"/>
              </w:tabs>
              <w:spacing w:before="100" w:beforeAutospacing="1"/>
              <w:ind w:left="307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504E02">
            <w:pPr>
              <w:widowControl/>
              <w:spacing w:before="100" w:beforeAutospacing="1" w:after="100" w:afterAutospacing="1"/>
              <w:ind w:leftChars="-2" w:left="-5" w:firstLineChars="44" w:firstLine="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21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3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27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師康活動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spacing w:before="100" w:beforeAutospacing="1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3/28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3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Chars="-1" w:lef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6D7D62" w:rsidRDefault="006D7D62" w:rsidP="00FD1A7C">
            <w:pPr>
              <w:widowControl/>
              <w:spacing w:before="100" w:beforeAutospacing="1" w:after="100" w:afterAutospacing="1"/>
              <w:ind w:leftChars="-2" w:left="-5" w:firstLineChars="25" w:firstLine="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  <w:p w:rsidR="006D7D62" w:rsidRDefault="006D7D62" w:rsidP="00BB5236">
            <w:pPr>
              <w:widowControl/>
              <w:numPr>
                <w:ilvl w:val="0"/>
                <w:numId w:val="22"/>
              </w:numPr>
              <w:tabs>
                <w:tab w:val="num" w:pos="252"/>
              </w:tabs>
              <w:spacing w:before="100" w:beforeAutospacing="1" w:after="100" w:afterAutospacing="1"/>
              <w:ind w:left="266" w:hanging="21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體育與健康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中原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-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午餐教育</w:t>
            </w: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如何吃得安全又健康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504E02">
            <w:pPr>
              <w:widowControl/>
              <w:spacing w:before="100" w:beforeAutospacing="1" w:after="100" w:afterAutospacing="1"/>
              <w:ind w:leftChars="40" w:left="455" w:hangingChars="163" w:hanging="359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lightGray"/>
              </w:rPr>
              <w:t>1.</w:t>
            </w: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BB5236">
            <w:pPr>
              <w:widowControl/>
              <w:numPr>
                <w:ilvl w:val="0"/>
                <w:numId w:val="25"/>
              </w:numPr>
              <w:tabs>
                <w:tab w:val="num" w:pos="279"/>
              </w:tabs>
              <w:spacing w:before="100" w:beforeAutospacing="1" w:after="100" w:afterAutospacing="1"/>
              <w:ind w:left="293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BB5236">
            <w:pPr>
              <w:widowControl/>
              <w:numPr>
                <w:ilvl w:val="0"/>
                <w:numId w:val="25"/>
              </w:numPr>
              <w:tabs>
                <w:tab w:val="num" w:pos="279"/>
              </w:tabs>
              <w:spacing w:before="100" w:beforeAutospacing="1" w:after="100" w:afterAutospacing="1"/>
              <w:ind w:left="293" w:hanging="28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4/4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10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Pr="00143B0E" w:rsidRDefault="006D7D62" w:rsidP="00BB52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填報增置員額經費管理系統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spacing w:before="100" w:beforeAutospacing="1" w:after="100" w:afterAutospacing="1"/>
              <w:ind w:hanging="67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6D7D62" w:rsidRDefault="006D7D62" w:rsidP="0063708B">
            <w:pPr>
              <w:widowControl/>
              <w:numPr>
                <w:ilvl w:val="0"/>
                <w:numId w:val="26"/>
              </w:numPr>
              <w:tabs>
                <w:tab w:val="num" w:pos="209"/>
              </w:tabs>
              <w:ind w:left="170" w:hanging="17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第一次國語文闖關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素杏師</w:t>
            </w:r>
          </w:p>
          <w:p w:rsidR="006D7D62" w:rsidRDefault="006D7D62" w:rsidP="00BB5236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4/11-4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17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55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lightGray"/>
              </w:rPr>
              <w:t>1.</w:t>
            </w:r>
            <w:r>
              <w:rPr>
                <w:rFonts w:hint="eastAsia"/>
                <w:sz w:val="22"/>
                <w:szCs w:val="22"/>
              </w:rPr>
              <w:t>評量週</w:t>
            </w:r>
          </w:p>
          <w:p w:rsidR="006D7D62" w:rsidRDefault="006D7D62" w:rsidP="00BB5236">
            <w:pPr>
              <w:spacing w:before="100" w:beforeAutospacing="1" w:after="100" w:afterAutospacing="1"/>
              <w:ind w:left="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--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週五語文活動暫停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家庭訪問</w:t>
            </w:r>
          </w:p>
          <w:p w:rsidR="006D7D62" w:rsidRDefault="006D7D62" w:rsidP="00BB5236">
            <w:pPr>
              <w:widowControl/>
              <w:spacing w:before="100" w:before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spacing w:before="100" w:before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十一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18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4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24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ind w:left="211" w:hangingChars="96" w:hanging="2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</w:t>
            </w:r>
            <w:r>
              <w:rPr>
                <w:rFonts w:hint="eastAsia"/>
                <w:sz w:val="22"/>
                <w:szCs w:val="22"/>
              </w:rPr>
              <w:t>教師級務與行政事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務處理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504E02">
            <w:pPr>
              <w:widowControl/>
              <w:spacing w:before="100" w:before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BB5236">
            <w:pPr>
              <w:widowControl/>
              <w:numPr>
                <w:ilvl w:val="0"/>
                <w:numId w:val="33"/>
              </w:numPr>
              <w:tabs>
                <w:tab w:val="num" w:pos="264"/>
              </w:tabs>
              <w:spacing w:before="100" w:beforeAutospacing="1"/>
              <w:ind w:left="292" w:hanging="265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校外教學活動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校園美化綠化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十二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4/25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Chars="-2" w:left="-5" w:firstLineChars="25" w:firstLine="55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lightGray"/>
              </w:rPr>
              <w:t>1</w:t>
            </w: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6D7D62" w:rsidRDefault="006D7D62" w:rsidP="00FD1A7C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教孝月活動</w:t>
            </w:r>
          </w:p>
          <w:p w:rsidR="006D7D62" w:rsidRDefault="006D7D62" w:rsidP="00BB5236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歡送畢業生籌備會</w:t>
            </w:r>
          </w:p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37"/>
              </w:numPr>
              <w:tabs>
                <w:tab w:val="num" w:pos="250"/>
              </w:tabs>
              <w:spacing w:before="100" w:beforeAutospacing="1"/>
              <w:ind w:left="264" w:hanging="22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5/2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8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作業簿檢閱</w:t>
            </w:r>
          </w:p>
          <w:p w:rsidR="006D7D62" w:rsidRDefault="006D7D62" w:rsidP="00BB5236">
            <w:pPr>
              <w:widowControl/>
              <w:numPr>
                <w:ilvl w:val="0"/>
                <w:numId w:val="38"/>
              </w:numPr>
              <w:tabs>
                <w:tab w:val="num" w:pos="239"/>
              </w:tabs>
              <w:spacing w:before="100" w:beforeAutospacing="1" w:after="100" w:afterAutospacing="1"/>
              <w:ind w:hanging="67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FD1A7C">
            <w:pPr>
              <w:widowControl/>
              <w:spacing w:before="100" w:beforeAutospacing="1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39"/>
              </w:numPr>
              <w:tabs>
                <w:tab w:val="num" w:pos="236"/>
              </w:tabs>
              <w:spacing w:before="100" w:beforeAutospacing="1"/>
              <w:ind w:left="249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FD1A7C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FD1A7C">
            <w:pPr>
              <w:widowControl/>
              <w:spacing w:before="100" w:beforeAutospacing="1"/>
              <w:ind w:left="40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lightGray"/>
              </w:rPr>
              <w:t>3</w:t>
            </w:r>
            <w:r>
              <w:rPr>
                <w:rFonts w:hint="eastAsia"/>
                <w:sz w:val="22"/>
                <w:szCs w:val="22"/>
              </w:rPr>
              <w:t>遊戲器材安全檢查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十四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5/9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5/15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143B0E">
            <w:pPr>
              <w:ind w:left="55" w:hangingChars="25" w:hanging="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</w:t>
            </w:r>
            <w:r>
              <w:rPr>
                <w:rFonts w:hint="eastAsia"/>
                <w:sz w:val="22"/>
                <w:szCs w:val="22"/>
              </w:rPr>
              <w:t>師康活動</w:t>
            </w:r>
          </w:p>
          <w:p w:rsidR="006D7D62" w:rsidRDefault="006D7D62" w:rsidP="00FD1A7C">
            <w:pPr>
              <w:widowControl/>
              <w:spacing w:before="100" w:beforeAutospacing="1" w:after="100" w:afterAutospacing="1"/>
              <w:ind w:left="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上網填報增置員額經費管理系統</w:t>
            </w:r>
          </w:p>
          <w:p w:rsidR="006D7D62" w:rsidRPr="00143B0E" w:rsidRDefault="006D7D62" w:rsidP="00BB5236">
            <w:pPr>
              <w:ind w:left="211" w:hangingChars="96" w:hanging="211"/>
              <w:rPr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琵雅師</w:t>
            </w:r>
          </w:p>
          <w:p w:rsidR="006D7D62" w:rsidRDefault="006D7D62" w:rsidP="00BB5236">
            <w:pPr>
              <w:widowControl/>
              <w:numPr>
                <w:ilvl w:val="0"/>
                <w:numId w:val="42"/>
              </w:numPr>
              <w:tabs>
                <w:tab w:val="num" w:pos="292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42"/>
              </w:numPr>
              <w:tabs>
                <w:tab w:val="num" w:pos="292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42"/>
              </w:numPr>
              <w:tabs>
                <w:tab w:val="num" w:pos="292"/>
              </w:tabs>
              <w:spacing w:before="100" w:beforeAutospacing="1"/>
              <w:ind w:left="289" w:hanging="27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十五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16-5/22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-1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-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慶生會</w:t>
            </w:r>
            <w:r>
              <w:rPr>
                <w:sz w:val="22"/>
                <w:szCs w:val="22"/>
              </w:rPr>
              <w:t>-(1</w:t>
            </w:r>
            <w:r>
              <w:rPr>
                <w:rFonts w:hint="eastAsia"/>
                <w:sz w:val="22"/>
                <w:szCs w:val="22"/>
              </w:rPr>
              <w:t>﹑</w:t>
            </w: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﹑</w:t>
            </w: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月</w:t>
            </w:r>
            <w:r>
              <w:rPr>
                <w:sz w:val="22"/>
                <w:szCs w:val="22"/>
              </w:rPr>
              <w:t>)</w:t>
            </w:r>
          </w:p>
          <w:p w:rsidR="006D7D62" w:rsidRDefault="006D7D62" w:rsidP="00BB5236">
            <w:pPr>
              <w:widowControl/>
              <w:numPr>
                <w:ilvl w:val="0"/>
                <w:numId w:val="45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45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45"/>
              </w:numPr>
              <w:tabs>
                <w:tab w:val="num" w:pos="250"/>
              </w:tabs>
              <w:spacing w:before="100" w:beforeAutospacing="1"/>
              <w:ind w:left="260" w:hanging="24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十六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5/23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28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人力資源系統填報</w:t>
            </w:r>
          </w:p>
          <w:p w:rsidR="006D7D62" w:rsidRDefault="006D7D62" w:rsidP="00BB5236">
            <w:pPr>
              <w:widowControl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人事管理系統、薪津、調查表報送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級會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怎樣充實暑假生活</w:t>
            </w:r>
          </w:p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十七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29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4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ind w:leftChars="97" w:left="235" w:hanging="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教師級務與行政事務處理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作業簿檢閱</w:t>
            </w:r>
          </w:p>
          <w:p w:rsidR="006D7D62" w:rsidRDefault="006D7D62" w:rsidP="00BB5236">
            <w:pPr>
              <w:widowControl/>
              <w:numPr>
                <w:ilvl w:val="0"/>
                <w:numId w:val="50"/>
              </w:numPr>
              <w:tabs>
                <w:tab w:val="num" w:pos="293"/>
              </w:tabs>
              <w:spacing w:before="100" w:beforeAutospacing="1" w:after="100" w:afterAutospacing="1"/>
              <w:ind w:hanging="7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numPr>
                <w:ilvl w:val="0"/>
                <w:numId w:val="50"/>
              </w:numPr>
              <w:tabs>
                <w:tab w:val="num" w:pos="293"/>
              </w:tabs>
              <w:spacing w:before="100" w:beforeAutospacing="1" w:after="100" w:afterAutospacing="1"/>
              <w:ind w:hanging="707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6D7D62" w:rsidRDefault="006D7D62" w:rsidP="002E1FC6">
            <w:pPr>
              <w:widowControl/>
              <w:numPr>
                <w:ilvl w:val="0"/>
                <w:numId w:val="50"/>
              </w:numPr>
              <w:tabs>
                <w:tab w:val="num" w:pos="293"/>
              </w:tabs>
              <w:adjustRightInd w:val="0"/>
              <w:ind w:left="284" w:hanging="284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國語文闖關，週五語文活動結束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週會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健國師</w:t>
            </w:r>
          </w:p>
          <w:p w:rsidR="006D7D62" w:rsidRDefault="006D7D62" w:rsidP="00BB5236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numPr>
                <w:ilvl w:val="0"/>
                <w:numId w:val="51"/>
              </w:numPr>
              <w:tabs>
                <w:tab w:val="num" w:pos="292"/>
              </w:tabs>
              <w:spacing w:before="100" w:beforeAutospacing="1"/>
              <w:ind w:left="292" w:hanging="25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請領辦公費、值勤費、代課鐘點費</w:t>
            </w:r>
          </w:p>
          <w:p w:rsidR="006D7D62" w:rsidRDefault="006D7D62" w:rsidP="00FD1A7C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繳公保、退撫金、勞健保費</w:t>
            </w:r>
          </w:p>
          <w:p w:rsidR="006D7D62" w:rsidRDefault="006D7D62" w:rsidP="00FD1A7C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遊戲器材安全檢查</w:t>
            </w:r>
          </w:p>
          <w:p w:rsidR="006D7D62" w:rsidRDefault="006D7D62" w:rsidP="00FD1A7C">
            <w:pPr>
              <w:widowControl/>
              <w:spacing w:before="100" w:beforeAutospacing="1"/>
              <w:ind w:left="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飲用水水質檢測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十八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6/5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12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143B0E">
            <w:pPr>
              <w:widowControl/>
              <w:spacing w:before="100" w:beforeAutospacing="1" w:after="100" w:afterAutospacing="1"/>
              <w:ind w:left="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填報增置員額經費管理系統</w:t>
            </w:r>
          </w:p>
          <w:p w:rsidR="006D7D62" w:rsidRPr="00143B0E" w:rsidRDefault="006D7D62" w:rsidP="00BB5236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9612B0">
            <w:pPr>
              <w:widowControl/>
              <w:numPr>
                <w:ilvl w:val="1"/>
                <w:numId w:val="51"/>
              </w:numPr>
              <w:tabs>
                <w:tab w:val="clear" w:pos="1440"/>
                <w:tab w:val="num" w:pos="431"/>
              </w:tabs>
              <w:spacing w:before="100" w:beforeAutospacing="1" w:after="100" w:afterAutospacing="1"/>
              <w:ind w:hanging="1189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BB5236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國語科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BB5236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BB5236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BB5236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十九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Pr="00B9438C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6/13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6/19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396C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週三教師進修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lightGray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FD1A7C">
            <w:pPr>
              <w:widowControl/>
              <w:numPr>
                <w:ilvl w:val="0"/>
                <w:numId w:val="56"/>
              </w:numPr>
              <w:tabs>
                <w:tab w:val="num" w:pos="279"/>
              </w:tabs>
              <w:spacing w:before="100" w:beforeAutospacing="1" w:after="100" w:afterAutospacing="1"/>
              <w:ind w:hanging="6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編印試卷</w:t>
            </w:r>
          </w:p>
          <w:p w:rsidR="006D7D62" w:rsidRDefault="006D7D62" w:rsidP="00FD1A7C">
            <w:pPr>
              <w:widowControl/>
              <w:numPr>
                <w:ilvl w:val="0"/>
                <w:numId w:val="56"/>
              </w:numPr>
              <w:tabs>
                <w:tab w:val="num" w:pos="279"/>
              </w:tabs>
              <w:spacing w:before="100" w:beforeAutospacing="1" w:after="100" w:afterAutospacing="1"/>
              <w:ind w:hanging="6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第二次國語文闖關</w:t>
            </w:r>
          </w:p>
          <w:p w:rsidR="006D7D62" w:rsidRDefault="006D7D62" w:rsidP="00FD1A7C">
            <w:pPr>
              <w:widowControl/>
              <w:numPr>
                <w:ilvl w:val="0"/>
                <w:numId w:val="56"/>
              </w:numPr>
              <w:tabs>
                <w:tab w:val="num" w:pos="279"/>
              </w:tabs>
              <w:spacing w:before="100" w:beforeAutospacing="1" w:after="100" w:afterAutospacing="1"/>
              <w:ind w:hanging="6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數學科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FD1A7C">
            <w:pPr>
              <w:widowControl/>
              <w:numPr>
                <w:ilvl w:val="0"/>
                <w:numId w:val="57"/>
              </w:numPr>
              <w:tabs>
                <w:tab w:val="num" w:pos="306"/>
              </w:tabs>
              <w:spacing w:before="100" w:beforeAutospacing="1"/>
              <w:ind w:left="306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FD1A7C">
            <w:pPr>
              <w:widowControl/>
              <w:numPr>
                <w:ilvl w:val="0"/>
                <w:numId w:val="57"/>
              </w:numPr>
              <w:tabs>
                <w:tab w:val="num" w:pos="306"/>
              </w:tabs>
              <w:spacing w:before="100" w:beforeAutospacing="1"/>
              <w:ind w:left="306" w:hanging="29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請領下月份員工薪津</w:t>
            </w: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二十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6/20</w:t>
            </w:r>
            <w:r w:rsidRPr="00B9438C"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6</w:t>
            </w:r>
            <w:r w:rsidRPr="00B9438C">
              <w:rPr>
                <w:sz w:val="21"/>
                <w:szCs w:val="21"/>
              </w:rPr>
              <w:t>/</w:t>
            </w:r>
            <w:r>
              <w:rPr>
                <w:sz w:val="21"/>
                <w:szCs w:val="21"/>
              </w:rPr>
              <w:t>26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1..</w:t>
            </w:r>
            <w:r>
              <w:rPr>
                <w:rFonts w:hint="eastAsia"/>
                <w:sz w:val="22"/>
                <w:szCs w:val="22"/>
              </w:rPr>
              <w:t>畢業典禮</w:t>
            </w:r>
          </w:p>
          <w:p w:rsidR="006D7D62" w:rsidRDefault="006D7D62" w:rsidP="00FD1A7C">
            <w:pPr>
              <w:widowControl/>
              <w:spacing w:before="100" w:beforeAutospacing="1" w:after="100" w:afterAutospacing="1"/>
              <w:ind w:lef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評量週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檢閱教室日誌</w:t>
            </w:r>
          </w:p>
          <w:p w:rsidR="006D7D62" w:rsidRDefault="006D7D62" w:rsidP="009612B0">
            <w:pPr>
              <w:widowControl/>
              <w:numPr>
                <w:ilvl w:val="0"/>
                <w:numId w:val="54"/>
              </w:numPr>
              <w:tabs>
                <w:tab w:val="num" w:pos="233"/>
              </w:tabs>
              <w:spacing w:before="100" w:beforeAutospacing="1" w:after="100" w:afterAutospacing="1"/>
              <w:ind w:left="27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社會科</w:t>
            </w:r>
          </w:p>
          <w:p w:rsidR="006D7D62" w:rsidRDefault="006D7D62" w:rsidP="00FD1A7C">
            <w:pPr>
              <w:widowControl/>
              <w:spacing w:before="100" w:beforeAutospacing="1" w:after="100" w:afterAutospacing="1"/>
              <w:ind w:left="13"/>
              <w:rPr>
                <w:sz w:val="22"/>
                <w:szCs w:val="22"/>
              </w:rPr>
            </w:pP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/>
              <w:ind w:leftChars="-39" w:left="1" w:hangingChars="43" w:hanging="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FD1A7C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FD1A7C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396C38">
            <w:pPr>
              <w:rPr>
                <w:sz w:val="22"/>
                <w:szCs w:val="22"/>
              </w:rPr>
            </w:pPr>
          </w:p>
        </w:tc>
      </w:tr>
      <w:tr w:rsidR="006D7D62" w:rsidTr="00FD1A7C">
        <w:trPr>
          <w:jc w:val="center"/>
        </w:trPr>
        <w:tc>
          <w:tcPr>
            <w:tcW w:w="3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6D7D62" w:rsidRDefault="006D7D62" w:rsidP="00BB5236">
            <w:pPr>
              <w:jc w:val="center"/>
            </w:pPr>
            <w:r>
              <w:rPr>
                <w:rFonts w:hint="eastAsia"/>
              </w:rPr>
              <w:t>二十一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D7D62" w:rsidRDefault="006D7D62" w:rsidP="00BB523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6/27~6/30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 w:after="100" w:afterAutospacing="1"/>
              <w:ind w:left="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結業式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rFonts w:hint="eastAsia"/>
                <w:sz w:val="22"/>
                <w:szCs w:val="22"/>
              </w:rPr>
              <w:t>圖書教具整理</w:t>
            </w:r>
          </w:p>
          <w:p w:rsidR="006D7D62" w:rsidRDefault="006D7D62" w:rsidP="00FD1A7C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rFonts w:hint="eastAsia"/>
                <w:sz w:val="22"/>
                <w:szCs w:val="22"/>
              </w:rPr>
              <w:t>學期成績統計、上傳、發成績單</w:t>
            </w:r>
          </w:p>
          <w:p w:rsidR="006D7D62" w:rsidRDefault="006D7D62" w:rsidP="00FD1A7C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回收教科書</w:t>
            </w:r>
          </w:p>
          <w:p w:rsidR="006D7D62" w:rsidRDefault="006D7D62" w:rsidP="009612B0">
            <w:pPr>
              <w:widowControl/>
              <w:numPr>
                <w:ilvl w:val="0"/>
                <w:numId w:val="54"/>
              </w:numPr>
              <w:tabs>
                <w:tab w:val="num" w:pos="233"/>
              </w:tabs>
              <w:spacing w:before="100" w:beforeAutospacing="1" w:after="100" w:afterAutospacing="1"/>
              <w:ind w:left="275" w:hanging="238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作業簿檢閱</w:t>
            </w:r>
            <w:r>
              <w:rPr>
                <w:sz w:val="22"/>
                <w:szCs w:val="22"/>
              </w:rPr>
              <w:t>-</w:t>
            </w:r>
            <w:r>
              <w:rPr>
                <w:rFonts w:hint="eastAsia"/>
                <w:sz w:val="22"/>
                <w:szCs w:val="22"/>
              </w:rPr>
              <w:t>自然科</w:t>
            </w:r>
          </w:p>
          <w:p w:rsidR="006D7D62" w:rsidRDefault="006D7D62" w:rsidP="00FD1A7C">
            <w:pPr>
              <w:widowControl/>
              <w:spacing w:before="100" w:beforeAutospacing="1"/>
              <w:ind w:left="13"/>
              <w:rPr>
                <w:sz w:val="22"/>
                <w:szCs w:val="22"/>
              </w:rPr>
            </w:pP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7D62" w:rsidRDefault="006D7D62" w:rsidP="00FD1A7C">
            <w:pPr>
              <w:widowControl/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使用含氟漱口水</w:t>
            </w:r>
          </w:p>
          <w:p w:rsidR="006D7D62" w:rsidRDefault="006D7D62" w:rsidP="00FD1A7C">
            <w:pPr>
              <w:widowControl/>
              <w:numPr>
                <w:ilvl w:val="0"/>
                <w:numId w:val="64"/>
              </w:numPr>
              <w:tabs>
                <w:tab w:val="num" w:pos="250"/>
              </w:tabs>
              <w:spacing w:before="100" w:beforeAutospacing="1"/>
              <w:ind w:left="232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廢電池回收</w:t>
            </w:r>
          </w:p>
          <w:p w:rsidR="006D7D62" w:rsidRDefault="006D7D62" w:rsidP="00FD1A7C">
            <w:pPr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>
              <w:rPr>
                <w:rFonts w:hint="eastAsia"/>
                <w:sz w:val="22"/>
                <w:szCs w:val="22"/>
              </w:rPr>
              <w:t>每週三班級資源回收競賽統計日</w:t>
            </w:r>
          </w:p>
          <w:p w:rsidR="006D7D62" w:rsidRDefault="006D7D62" w:rsidP="00FD1A7C">
            <w:pPr>
              <w:spacing w:before="100" w:beforeAutospacing="1"/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廢電池回收摸彩</w:t>
            </w:r>
          </w:p>
          <w:p w:rsidR="006D7D62" w:rsidRDefault="006D7D62" w:rsidP="00396C38">
            <w:pPr>
              <w:numPr>
                <w:ilvl w:val="0"/>
                <w:numId w:val="61"/>
              </w:numPr>
              <w:tabs>
                <w:tab w:val="num" w:pos="250"/>
              </w:tabs>
              <w:spacing w:before="100" w:beforeAutospacing="1"/>
              <w:ind w:left="232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班級資源回收頒獎</w:t>
            </w:r>
          </w:p>
          <w:p w:rsidR="006D7D62" w:rsidRDefault="006D7D62" w:rsidP="00396C38">
            <w:pPr>
              <w:numPr>
                <w:ilvl w:val="0"/>
                <w:numId w:val="61"/>
              </w:numPr>
              <w:tabs>
                <w:tab w:val="num" w:pos="250"/>
              </w:tabs>
              <w:spacing w:before="100" w:beforeAutospacing="1"/>
              <w:ind w:left="232" w:hanging="22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召開交通安全委員會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D7D62" w:rsidRDefault="006D7D62" w:rsidP="00396C38">
            <w:pPr>
              <w:rPr>
                <w:sz w:val="22"/>
                <w:szCs w:val="22"/>
              </w:rPr>
            </w:pPr>
          </w:p>
        </w:tc>
      </w:tr>
    </w:tbl>
    <w:p w:rsidR="006D7D62" w:rsidRDefault="006D7D62" w:rsidP="00BB5236">
      <w:pPr>
        <w:sectPr w:rsidR="006D7D62">
          <w:pgSz w:w="11906" w:h="16838"/>
          <w:pgMar w:top="1134" w:right="1134" w:bottom="1134" w:left="1134" w:header="851" w:footer="992" w:gutter="0"/>
          <w:cols w:space="425"/>
          <w:docGrid w:linePitch="360"/>
        </w:sectPr>
      </w:pPr>
    </w:p>
    <w:p w:rsidR="006D7D62" w:rsidRDefault="006D7D62" w:rsidP="00BC6929"/>
    <w:sectPr w:rsidR="006D7D62" w:rsidSect="006D7D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D62" w:rsidRDefault="006D7D62">
      <w:r>
        <w:separator/>
      </w:r>
    </w:p>
  </w:endnote>
  <w:endnote w:type="continuationSeparator" w:id="0">
    <w:p w:rsidR="006D7D62" w:rsidRDefault="006D7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中圓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D62" w:rsidRDefault="006D7D62">
      <w:r>
        <w:separator/>
      </w:r>
    </w:p>
  </w:footnote>
  <w:footnote w:type="continuationSeparator" w:id="0">
    <w:p w:rsidR="006D7D62" w:rsidRDefault="006D7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68C"/>
    <w:multiLevelType w:val="multilevel"/>
    <w:tmpl w:val="ACB05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8755F1"/>
    <w:multiLevelType w:val="multilevel"/>
    <w:tmpl w:val="7EB6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4B47F5"/>
    <w:multiLevelType w:val="multilevel"/>
    <w:tmpl w:val="6C2A2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8C05B9B"/>
    <w:multiLevelType w:val="multilevel"/>
    <w:tmpl w:val="38A6C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96793A"/>
    <w:multiLevelType w:val="multilevel"/>
    <w:tmpl w:val="FC888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A1C0955"/>
    <w:multiLevelType w:val="multilevel"/>
    <w:tmpl w:val="4942D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BDC2523"/>
    <w:multiLevelType w:val="multilevel"/>
    <w:tmpl w:val="C9BE1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CDA35CE"/>
    <w:multiLevelType w:val="multilevel"/>
    <w:tmpl w:val="D45E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D5D5A2E"/>
    <w:multiLevelType w:val="multilevel"/>
    <w:tmpl w:val="D43ED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FA011EB"/>
    <w:multiLevelType w:val="multilevel"/>
    <w:tmpl w:val="0DC81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1895DCD"/>
    <w:multiLevelType w:val="multilevel"/>
    <w:tmpl w:val="92EA8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3E85955"/>
    <w:multiLevelType w:val="multilevel"/>
    <w:tmpl w:val="9B14D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478071B"/>
    <w:multiLevelType w:val="multilevel"/>
    <w:tmpl w:val="8B280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56749DB"/>
    <w:multiLevelType w:val="multilevel"/>
    <w:tmpl w:val="16229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167952A1"/>
    <w:multiLevelType w:val="multilevel"/>
    <w:tmpl w:val="4AC4C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AB25C9E"/>
    <w:multiLevelType w:val="multilevel"/>
    <w:tmpl w:val="E6141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1C260C55"/>
    <w:multiLevelType w:val="multilevel"/>
    <w:tmpl w:val="AB52E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1D28466E"/>
    <w:multiLevelType w:val="multilevel"/>
    <w:tmpl w:val="641E6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1EA54CE8"/>
    <w:multiLevelType w:val="multilevel"/>
    <w:tmpl w:val="34A64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44656FA"/>
    <w:multiLevelType w:val="multilevel"/>
    <w:tmpl w:val="0D40A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26537B99"/>
    <w:multiLevelType w:val="multilevel"/>
    <w:tmpl w:val="C78C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2B2F7641"/>
    <w:multiLevelType w:val="multilevel"/>
    <w:tmpl w:val="DD6C3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2BB329AC"/>
    <w:multiLevelType w:val="multilevel"/>
    <w:tmpl w:val="F1BC70D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2F0875B8"/>
    <w:multiLevelType w:val="multilevel"/>
    <w:tmpl w:val="DAD01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2F6A2C86"/>
    <w:multiLevelType w:val="hybridMultilevel"/>
    <w:tmpl w:val="65724BB6"/>
    <w:lvl w:ilvl="0" w:tplc="978AF37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5">
    <w:nsid w:val="3217539D"/>
    <w:multiLevelType w:val="multilevel"/>
    <w:tmpl w:val="E46A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2651705"/>
    <w:multiLevelType w:val="multilevel"/>
    <w:tmpl w:val="93A6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394717DA"/>
    <w:multiLevelType w:val="multilevel"/>
    <w:tmpl w:val="80BAE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3B0F6563"/>
    <w:multiLevelType w:val="multilevel"/>
    <w:tmpl w:val="C36A5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3C776EB5"/>
    <w:multiLevelType w:val="multilevel"/>
    <w:tmpl w:val="BE02C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3E7A0C03"/>
    <w:multiLevelType w:val="multilevel"/>
    <w:tmpl w:val="F81CD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04970E3"/>
    <w:multiLevelType w:val="multilevel"/>
    <w:tmpl w:val="EA2C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43886F72"/>
    <w:multiLevelType w:val="multilevel"/>
    <w:tmpl w:val="527E4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460A268C"/>
    <w:multiLevelType w:val="multilevel"/>
    <w:tmpl w:val="2AF0B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461A0904"/>
    <w:multiLevelType w:val="multilevel"/>
    <w:tmpl w:val="31526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46C956E2"/>
    <w:multiLevelType w:val="multilevel"/>
    <w:tmpl w:val="D61EC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4A76589E"/>
    <w:multiLevelType w:val="multilevel"/>
    <w:tmpl w:val="BD18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4AB3742B"/>
    <w:multiLevelType w:val="multilevel"/>
    <w:tmpl w:val="BF689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4AF01CFD"/>
    <w:multiLevelType w:val="multilevel"/>
    <w:tmpl w:val="B1CA1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4C692168"/>
    <w:multiLevelType w:val="multilevel"/>
    <w:tmpl w:val="B1B4B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4E310148"/>
    <w:multiLevelType w:val="multilevel"/>
    <w:tmpl w:val="C3F05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4E792F2D"/>
    <w:multiLevelType w:val="multilevel"/>
    <w:tmpl w:val="31BC5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4FD8617B"/>
    <w:multiLevelType w:val="multilevel"/>
    <w:tmpl w:val="EA86B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530B2555"/>
    <w:multiLevelType w:val="multilevel"/>
    <w:tmpl w:val="C8E82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53A17E79"/>
    <w:multiLevelType w:val="multilevel"/>
    <w:tmpl w:val="7BE69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54F46CBB"/>
    <w:multiLevelType w:val="multilevel"/>
    <w:tmpl w:val="1AD0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56D91356"/>
    <w:multiLevelType w:val="multilevel"/>
    <w:tmpl w:val="FEDE2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58032868"/>
    <w:multiLevelType w:val="multilevel"/>
    <w:tmpl w:val="B6D0B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8">
    <w:nsid w:val="593932D0"/>
    <w:multiLevelType w:val="multilevel"/>
    <w:tmpl w:val="203AC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>
    <w:nsid w:val="5DC64396"/>
    <w:multiLevelType w:val="singleLevel"/>
    <w:tmpl w:val="30FCC0D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新細明體" w:eastAsia="新細明體" w:hAnsi="Times New Roman" w:hint="eastAsia"/>
      </w:rPr>
    </w:lvl>
  </w:abstractNum>
  <w:abstractNum w:abstractNumId="50">
    <w:nsid w:val="602D6A43"/>
    <w:multiLevelType w:val="multilevel"/>
    <w:tmpl w:val="BD5E7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615E276A"/>
    <w:multiLevelType w:val="multilevel"/>
    <w:tmpl w:val="6E2E4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>
    <w:nsid w:val="616368A2"/>
    <w:multiLevelType w:val="multilevel"/>
    <w:tmpl w:val="A05A0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>
    <w:nsid w:val="643A50F1"/>
    <w:multiLevelType w:val="multilevel"/>
    <w:tmpl w:val="D4F65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>
    <w:nsid w:val="64711CCB"/>
    <w:multiLevelType w:val="multilevel"/>
    <w:tmpl w:val="9A7C2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>
    <w:nsid w:val="655547AA"/>
    <w:multiLevelType w:val="multilevel"/>
    <w:tmpl w:val="07580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6876512A"/>
    <w:multiLevelType w:val="multilevel"/>
    <w:tmpl w:val="0AACA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>
    <w:nsid w:val="696D59EF"/>
    <w:multiLevelType w:val="hybridMultilevel"/>
    <w:tmpl w:val="2A14A42E"/>
    <w:lvl w:ilvl="0" w:tplc="4268179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>
    <w:nsid w:val="69D6746A"/>
    <w:multiLevelType w:val="multilevel"/>
    <w:tmpl w:val="922C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9">
    <w:nsid w:val="6B684899"/>
    <w:multiLevelType w:val="multilevel"/>
    <w:tmpl w:val="A0E8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0">
    <w:nsid w:val="6CAA7D35"/>
    <w:multiLevelType w:val="multilevel"/>
    <w:tmpl w:val="3C82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>
    <w:nsid w:val="6CEF4CDE"/>
    <w:multiLevelType w:val="multilevel"/>
    <w:tmpl w:val="55DA1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>
    <w:nsid w:val="6D9531F9"/>
    <w:multiLevelType w:val="multilevel"/>
    <w:tmpl w:val="D7045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3">
    <w:nsid w:val="6F764C51"/>
    <w:multiLevelType w:val="multilevel"/>
    <w:tmpl w:val="F6A60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>
    <w:nsid w:val="708A1D3F"/>
    <w:multiLevelType w:val="multilevel"/>
    <w:tmpl w:val="6BA06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5">
    <w:nsid w:val="7143684E"/>
    <w:multiLevelType w:val="multilevel"/>
    <w:tmpl w:val="9E3AB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6">
    <w:nsid w:val="723A5E8B"/>
    <w:multiLevelType w:val="multilevel"/>
    <w:tmpl w:val="A9EE8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7">
    <w:nsid w:val="730C6828"/>
    <w:multiLevelType w:val="multilevel"/>
    <w:tmpl w:val="0CD6C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8">
    <w:nsid w:val="74C20E99"/>
    <w:multiLevelType w:val="multilevel"/>
    <w:tmpl w:val="90A24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9">
    <w:nsid w:val="761E1D93"/>
    <w:multiLevelType w:val="multilevel"/>
    <w:tmpl w:val="B1606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0">
    <w:nsid w:val="7C563560"/>
    <w:multiLevelType w:val="multilevel"/>
    <w:tmpl w:val="B136F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1">
    <w:nsid w:val="7C6624F8"/>
    <w:multiLevelType w:val="multilevel"/>
    <w:tmpl w:val="F020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2">
    <w:nsid w:val="7E2407E0"/>
    <w:multiLevelType w:val="multilevel"/>
    <w:tmpl w:val="88780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3">
    <w:nsid w:val="7FD56C57"/>
    <w:multiLevelType w:val="multilevel"/>
    <w:tmpl w:val="2ABA9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9"/>
  </w:num>
  <w:num w:numId="73">
    <w:abstractNumId w:val="57"/>
  </w:num>
  <w:num w:numId="74">
    <w:abstractNumId w:val="24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236"/>
    <w:rsid w:val="00024180"/>
    <w:rsid w:val="00027719"/>
    <w:rsid w:val="000278AD"/>
    <w:rsid w:val="0005762A"/>
    <w:rsid w:val="00081A8F"/>
    <w:rsid w:val="00085027"/>
    <w:rsid w:val="00085EBB"/>
    <w:rsid w:val="0009031C"/>
    <w:rsid w:val="000A18FA"/>
    <w:rsid w:val="000B31D4"/>
    <w:rsid w:val="000B393C"/>
    <w:rsid w:val="000C1C3F"/>
    <w:rsid w:val="000C66BC"/>
    <w:rsid w:val="000C6885"/>
    <w:rsid w:val="000E462C"/>
    <w:rsid w:val="000E7FF0"/>
    <w:rsid w:val="000F4B4E"/>
    <w:rsid w:val="00100833"/>
    <w:rsid w:val="00104D65"/>
    <w:rsid w:val="00121898"/>
    <w:rsid w:val="001362AA"/>
    <w:rsid w:val="00143B0E"/>
    <w:rsid w:val="00145A1F"/>
    <w:rsid w:val="00147722"/>
    <w:rsid w:val="00154089"/>
    <w:rsid w:val="00154A4E"/>
    <w:rsid w:val="001862F1"/>
    <w:rsid w:val="001A5091"/>
    <w:rsid w:val="001B295A"/>
    <w:rsid w:val="001D4472"/>
    <w:rsid w:val="001D6D37"/>
    <w:rsid w:val="001E1C2D"/>
    <w:rsid w:val="001E4985"/>
    <w:rsid w:val="001F40B0"/>
    <w:rsid w:val="00203B0B"/>
    <w:rsid w:val="002073A4"/>
    <w:rsid w:val="0024763D"/>
    <w:rsid w:val="00262045"/>
    <w:rsid w:val="00276E73"/>
    <w:rsid w:val="00287009"/>
    <w:rsid w:val="002876CD"/>
    <w:rsid w:val="002920FB"/>
    <w:rsid w:val="00293C65"/>
    <w:rsid w:val="002B6DD1"/>
    <w:rsid w:val="002C7D44"/>
    <w:rsid w:val="002E1FC6"/>
    <w:rsid w:val="002E656A"/>
    <w:rsid w:val="003010BA"/>
    <w:rsid w:val="00337E9B"/>
    <w:rsid w:val="003408BE"/>
    <w:rsid w:val="00346FCA"/>
    <w:rsid w:val="003578B9"/>
    <w:rsid w:val="0036684C"/>
    <w:rsid w:val="00371DC1"/>
    <w:rsid w:val="00372987"/>
    <w:rsid w:val="00382305"/>
    <w:rsid w:val="00383086"/>
    <w:rsid w:val="00383521"/>
    <w:rsid w:val="0038648D"/>
    <w:rsid w:val="00395AC5"/>
    <w:rsid w:val="00395BBE"/>
    <w:rsid w:val="00396C38"/>
    <w:rsid w:val="003A5A93"/>
    <w:rsid w:val="003A6519"/>
    <w:rsid w:val="003A7C2D"/>
    <w:rsid w:val="003B6026"/>
    <w:rsid w:val="003C0BBA"/>
    <w:rsid w:val="003D65AF"/>
    <w:rsid w:val="003F1BFE"/>
    <w:rsid w:val="003F3A19"/>
    <w:rsid w:val="0041393B"/>
    <w:rsid w:val="004308DE"/>
    <w:rsid w:val="00432148"/>
    <w:rsid w:val="00434683"/>
    <w:rsid w:val="00444255"/>
    <w:rsid w:val="004508FD"/>
    <w:rsid w:val="0047304E"/>
    <w:rsid w:val="0047368A"/>
    <w:rsid w:val="00483621"/>
    <w:rsid w:val="004867E1"/>
    <w:rsid w:val="00496140"/>
    <w:rsid w:val="004B20C4"/>
    <w:rsid w:val="004B258E"/>
    <w:rsid w:val="004C3DA9"/>
    <w:rsid w:val="004D0B58"/>
    <w:rsid w:val="004D54BD"/>
    <w:rsid w:val="004F44F4"/>
    <w:rsid w:val="004F47BE"/>
    <w:rsid w:val="004F5798"/>
    <w:rsid w:val="004F7B11"/>
    <w:rsid w:val="00504E02"/>
    <w:rsid w:val="00514ADB"/>
    <w:rsid w:val="0052088F"/>
    <w:rsid w:val="00533EAE"/>
    <w:rsid w:val="0054012F"/>
    <w:rsid w:val="00544994"/>
    <w:rsid w:val="0055309A"/>
    <w:rsid w:val="0057028D"/>
    <w:rsid w:val="0059430E"/>
    <w:rsid w:val="005D218D"/>
    <w:rsid w:val="006063CF"/>
    <w:rsid w:val="006116F0"/>
    <w:rsid w:val="0061690A"/>
    <w:rsid w:val="00622786"/>
    <w:rsid w:val="00625994"/>
    <w:rsid w:val="0063708B"/>
    <w:rsid w:val="00643EA3"/>
    <w:rsid w:val="00652435"/>
    <w:rsid w:val="0065279E"/>
    <w:rsid w:val="00652BF4"/>
    <w:rsid w:val="00652FCD"/>
    <w:rsid w:val="006605CE"/>
    <w:rsid w:val="00664132"/>
    <w:rsid w:val="006645AD"/>
    <w:rsid w:val="0067171A"/>
    <w:rsid w:val="00674C8C"/>
    <w:rsid w:val="00685789"/>
    <w:rsid w:val="006A2DE5"/>
    <w:rsid w:val="006C0ACA"/>
    <w:rsid w:val="006D1FA3"/>
    <w:rsid w:val="006D2FD0"/>
    <w:rsid w:val="006D754C"/>
    <w:rsid w:val="006D7D62"/>
    <w:rsid w:val="006F1EA0"/>
    <w:rsid w:val="00722EF4"/>
    <w:rsid w:val="0073539A"/>
    <w:rsid w:val="0073634A"/>
    <w:rsid w:val="00743354"/>
    <w:rsid w:val="00746A7A"/>
    <w:rsid w:val="0077289A"/>
    <w:rsid w:val="00775ED4"/>
    <w:rsid w:val="00786425"/>
    <w:rsid w:val="00797EB1"/>
    <w:rsid w:val="007A36A6"/>
    <w:rsid w:val="007A7E89"/>
    <w:rsid w:val="007B0F42"/>
    <w:rsid w:val="007B7270"/>
    <w:rsid w:val="007C21F0"/>
    <w:rsid w:val="007E09EF"/>
    <w:rsid w:val="007E0EDA"/>
    <w:rsid w:val="007F4F67"/>
    <w:rsid w:val="008115F2"/>
    <w:rsid w:val="008129B3"/>
    <w:rsid w:val="008248FA"/>
    <w:rsid w:val="00837067"/>
    <w:rsid w:val="00842C1F"/>
    <w:rsid w:val="00855A29"/>
    <w:rsid w:val="00861434"/>
    <w:rsid w:val="00863173"/>
    <w:rsid w:val="00864240"/>
    <w:rsid w:val="00865E3C"/>
    <w:rsid w:val="00871580"/>
    <w:rsid w:val="00893501"/>
    <w:rsid w:val="008939B1"/>
    <w:rsid w:val="008A0169"/>
    <w:rsid w:val="008A17ED"/>
    <w:rsid w:val="008B4AF5"/>
    <w:rsid w:val="008C363B"/>
    <w:rsid w:val="008C3C16"/>
    <w:rsid w:val="008D2C75"/>
    <w:rsid w:val="008D4D9C"/>
    <w:rsid w:val="008E16D4"/>
    <w:rsid w:val="008E71AA"/>
    <w:rsid w:val="0090692E"/>
    <w:rsid w:val="00907D28"/>
    <w:rsid w:val="00922F24"/>
    <w:rsid w:val="009379A8"/>
    <w:rsid w:val="00960151"/>
    <w:rsid w:val="009612B0"/>
    <w:rsid w:val="00970190"/>
    <w:rsid w:val="009750CE"/>
    <w:rsid w:val="00993034"/>
    <w:rsid w:val="009D549E"/>
    <w:rsid w:val="00A2137E"/>
    <w:rsid w:val="00A22384"/>
    <w:rsid w:val="00A22BB0"/>
    <w:rsid w:val="00A3070D"/>
    <w:rsid w:val="00A60015"/>
    <w:rsid w:val="00A75DC7"/>
    <w:rsid w:val="00A925A5"/>
    <w:rsid w:val="00A970F5"/>
    <w:rsid w:val="00AA70E1"/>
    <w:rsid w:val="00AB6FD6"/>
    <w:rsid w:val="00AE1678"/>
    <w:rsid w:val="00B21C44"/>
    <w:rsid w:val="00B3575F"/>
    <w:rsid w:val="00B36E1A"/>
    <w:rsid w:val="00B54DDC"/>
    <w:rsid w:val="00B56761"/>
    <w:rsid w:val="00B8289C"/>
    <w:rsid w:val="00B84CE5"/>
    <w:rsid w:val="00B856C6"/>
    <w:rsid w:val="00B9438C"/>
    <w:rsid w:val="00BB5236"/>
    <w:rsid w:val="00BC6929"/>
    <w:rsid w:val="00BD3521"/>
    <w:rsid w:val="00BE0C90"/>
    <w:rsid w:val="00BE18D6"/>
    <w:rsid w:val="00BE59C0"/>
    <w:rsid w:val="00BE6B0F"/>
    <w:rsid w:val="00BF7C03"/>
    <w:rsid w:val="00C02AEE"/>
    <w:rsid w:val="00C05174"/>
    <w:rsid w:val="00C2388B"/>
    <w:rsid w:val="00C50B62"/>
    <w:rsid w:val="00C5678B"/>
    <w:rsid w:val="00C60CE8"/>
    <w:rsid w:val="00C84249"/>
    <w:rsid w:val="00C8706E"/>
    <w:rsid w:val="00CC7426"/>
    <w:rsid w:val="00CD2241"/>
    <w:rsid w:val="00CE7F01"/>
    <w:rsid w:val="00CF0BF1"/>
    <w:rsid w:val="00CF7806"/>
    <w:rsid w:val="00D23D3D"/>
    <w:rsid w:val="00D3052B"/>
    <w:rsid w:val="00D34BFC"/>
    <w:rsid w:val="00D40A09"/>
    <w:rsid w:val="00D55F01"/>
    <w:rsid w:val="00D7208B"/>
    <w:rsid w:val="00D8155E"/>
    <w:rsid w:val="00D868A1"/>
    <w:rsid w:val="00D92A89"/>
    <w:rsid w:val="00D950F0"/>
    <w:rsid w:val="00DA6608"/>
    <w:rsid w:val="00DC66E3"/>
    <w:rsid w:val="00DD7CA5"/>
    <w:rsid w:val="00DE2FD5"/>
    <w:rsid w:val="00DE59F0"/>
    <w:rsid w:val="00DF23D6"/>
    <w:rsid w:val="00E238A1"/>
    <w:rsid w:val="00E30F46"/>
    <w:rsid w:val="00E914B1"/>
    <w:rsid w:val="00EA0A52"/>
    <w:rsid w:val="00EB0EFF"/>
    <w:rsid w:val="00EB47A7"/>
    <w:rsid w:val="00EB4D11"/>
    <w:rsid w:val="00EC6D1D"/>
    <w:rsid w:val="00EE104C"/>
    <w:rsid w:val="00EE782D"/>
    <w:rsid w:val="00EF31C9"/>
    <w:rsid w:val="00EF7E31"/>
    <w:rsid w:val="00F026E8"/>
    <w:rsid w:val="00F06D8D"/>
    <w:rsid w:val="00F20DC3"/>
    <w:rsid w:val="00F21B97"/>
    <w:rsid w:val="00F2563A"/>
    <w:rsid w:val="00F37B68"/>
    <w:rsid w:val="00F4225E"/>
    <w:rsid w:val="00F4622D"/>
    <w:rsid w:val="00F62BA1"/>
    <w:rsid w:val="00F66733"/>
    <w:rsid w:val="00F741F5"/>
    <w:rsid w:val="00F94B6E"/>
    <w:rsid w:val="00FA4525"/>
    <w:rsid w:val="00FB6D37"/>
    <w:rsid w:val="00FD1A7C"/>
    <w:rsid w:val="00FD6717"/>
    <w:rsid w:val="00FF183E"/>
    <w:rsid w:val="00FF6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236"/>
    <w:pPr>
      <w:widowControl w:val="0"/>
    </w:pPr>
    <w:rPr>
      <w:kern w:val="2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BB5236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093CB0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9">
    <w:name w:val="9"/>
    <w:basedOn w:val="Normal"/>
    <w:rsid w:val="00BB5236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2">
    <w:name w:val="2.表頭文字"/>
    <w:basedOn w:val="Normal"/>
    <w:rsid w:val="00BB5236"/>
    <w:pPr>
      <w:jc w:val="center"/>
    </w:pPr>
    <w:rPr>
      <w:rFonts w:eastAsia="華康中圓體"/>
      <w:szCs w:val="20"/>
    </w:rPr>
  </w:style>
  <w:style w:type="paragraph" w:customStyle="1" w:styleId="xl24">
    <w:name w:val="xl24"/>
    <w:basedOn w:val="Normal"/>
    <w:rsid w:val="00BB5236"/>
    <w:pPr>
      <w:widowControl/>
      <w:spacing w:before="100" w:beforeAutospacing="1" w:after="100" w:afterAutospacing="1"/>
      <w:jc w:val="center"/>
    </w:pPr>
    <w:rPr>
      <w:rFonts w:ascii="新細明體" w:hAnsi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</TotalTime>
  <Pages>1</Pages>
  <Words>710</Words>
  <Characters>4050</Characters>
  <Application>Microsoft Office Outlook</Application>
  <DocSecurity>0</DocSecurity>
  <Lines>0</Lines>
  <Paragraphs>0</Paragraphs>
  <ScaleCrop>false</ScaleCrop>
  <Company>坪頂國小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南投縣草屯鎮坪頂國民小學99學年度第一學期校務行事曆</dc:title>
  <dc:subject/>
  <dc:creator>技術中心</dc:creator>
  <cp:keywords/>
  <dc:description/>
  <cp:lastModifiedBy>USER</cp:lastModifiedBy>
  <cp:revision>13</cp:revision>
  <cp:lastPrinted>2010-09-01T05:20:00Z</cp:lastPrinted>
  <dcterms:created xsi:type="dcterms:W3CDTF">2010-08-25T02:00:00Z</dcterms:created>
  <dcterms:modified xsi:type="dcterms:W3CDTF">2012-04-25T07:21:00Z</dcterms:modified>
</cp:coreProperties>
</file>