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F0D" w:rsidRDefault="00397F0D" w:rsidP="00BB23E9">
      <w:pPr>
        <w:pStyle w:val="Heading3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南投縣草屯鎮坪頂國民小學</w:t>
      </w:r>
      <w:r>
        <w:rPr>
          <w:rFonts w:ascii="標楷體" w:eastAsia="標楷體" w:hAnsi="標楷體"/>
          <w:sz w:val="32"/>
          <w:szCs w:val="32"/>
        </w:rPr>
        <w:t>100</w:t>
      </w:r>
      <w:r>
        <w:rPr>
          <w:rFonts w:ascii="標楷體" w:eastAsia="標楷體" w:hAnsi="標楷體" w:hint="eastAsia"/>
          <w:sz w:val="32"/>
          <w:szCs w:val="32"/>
        </w:rPr>
        <w:t>學年度第一學期校務行事曆</w:t>
      </w:r>
    </w:p>
    <w:tbl>
      <w:tblPr>
        <w:tblW w:w="4862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815"/>
        <w:gridCol w:w="1042"/>
        <w:gridCol w:w="1540"/>
        <w:gridCol w:w="1504"/>
        <w:gridCol w:w="1566"/>
        <w:gridCol w:w="1625"/>
      </w:tblGrid>
      <w:tr w:rsidR="00397F0D" w:rsidTr="00BB23E9">
        <w:trPr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週別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起迄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行政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教務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訓導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總務</w:t>
            </w:r>
          </w:p>
        </w:tc>
      </w:tr>
      <w:tr w:rsidR="00397F0D" w:rsidTr="00BB23E9">
        <w:trPr>
          <w:cantSplit/>
          <w:trHeight w:val="3120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Pr="00B9438C" w:rsidRDefault="00397F0D" w:rsidP="00BB23E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30-9/3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spacing w:before="100" w:beforeAutospacing="1" w:after="100" w:after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>
              <w:rPr>
                <w:rFonts w:hint="eastAsia"/>
                <w:sz w:val="22"/>
                <w:szCs w:val="22"/>
              </w:rPr>
              <w:t>防制校園霸凌、黑幫勢力介入校園宣導</w:t>
            </w:r>
          </w:p>
          <w:p w:rsidR="00397F0D" w:rsidRDefault="00397F0D" w:rsidP="00BB23E9">
            <w:pPr>
              <w:spacing w:before="100" w:beforeAutospacing="1" w:after="100" w:after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傳送人事管理系統異動檔</w:t>
            </w:r>
          </w:p>
          <w:p w:rsidR="00397F0D" w:rsidRDefault="00397F0D" w:rsidP="00BB23E9">
            <w:pPr>
              <w:spacing w:before="100" w:beforeAutospacing="1" w:after="100" w:after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3.8/30</w:t>
            </w:r>
            <w:r>
              <w:rPr>
                <w:rFonts w:hint="eastAsia"/>
                <w:sz w:val="22"/>
                <w:szCs w:val="22"/>
              </w:rPr>
              <w:t>開學日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始業式</w:t>
            </w:r>
            <w:r>
              <w:rPr>
                <w:sz w:val="22"/>
                <w:szCs w:val="22"/>
              </w:rPr>
              <w:t>)</w:t>
            </w:r>
          </w:p>
          <w:p w:rsidR="00397F0D" w:rsidRDefault="00397F0D" w:rsidP="00BB23E9">
            <w:pPr>
              <w:spacing w:before="100" w:beforeAutospacing="1" w:after="100" w:after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>
              <w:rPr>
                <w:rFonts w:hint="eastAsia"/>
                <w:sz w:val="22"/>
                <w:szCs w:val="22"/>
              </w:rPr>
              <w:t>祖父母節</w:t>
            </w:r>
          </w:p>
          <w:p w:rsidR="00397F0D" w:rsidRDefault="00397F0D" w:rsidP="00BB23E9">
            <w:pPr>
              <w:spacing w:before="100" w:beforeAutospacing="1" w:after="100" w:afterAutospacing="1"/>
              <w:ind w:left="28"/>
              <w:rPr>
                <w:sz w:val="22"/>
                <w:szCs w:val="22"/>
              </w:rPr>
            </w:pP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tabs>
                <w:tab w:val="num" w:pos="720"/>
              </w:tabs>
              <w:ind w:leftChars="-24" w:left="-1" w:hangingChars="26" w:hanging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  <w:r>
              <w:rPr>
                <w:rFonts w:hint="eastAsia"/>
                <w:sz w:val="22"/>
                <w:szCs w:val="22"/>
              </w:rPr>
              <w:t>發教科書、教科書退補</w:t>
            </w:r>
          </w:p>
          <w:p w:rsidR="00397F0D" w:rsidRDefault="00397F0D" w:rsidP="00BB23E9">
            <w:pPr>
              <w:tabs>
                <w:tab w:val="num" w:pos="720"/>
              </w:tabs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2.</w:t>
            </w:r>
            <w:r>
              <w:rPr>
                <w:rFonts w:hint="eastAsia"/>
                <w:sz w:val="22"/>
                <w:szCs w:val="22"/>
              </w:rPr>
              <w:t>訂定國語文計劃</w:t>
            </w:r>
          </w:p>
          <w:p w:rsidR="00397F0D" w:rsidRDefault="00397F0D" w:rsidP="00BB23E9">
            <w:pPr>
              <w:tabs>
                <w:tab w:val="num" w:pos="720"/>
              </w:tabs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3.</w:t>
            </w:r>
            <w:r>
              <w:rPr>
                <w:rFonts w:hint="eastAsia"/>
                <w:sz w:val="22"/>
                <w:szCs w:val="22"/>
              </w:rPr>
              <w:t>訂定兒童閱讀計劃</w:t>
            </w:r>
          </w:p>
          <w:p w:rsidR="00397F0D" w:rsidRDefault="00397F0D" w:rsidP="00BB23E9">
            <w:pPr>
              <w:tabs>
                <w:tab w:val="num" w:pos="720"/>
              </w:tabs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4.</w:t>
            </w:r>
            <w:r>
              <w:rPr>
                <w:rFonts w:hint="eastAsia"/>
                <w:sz w:val="22"/>
                <w:szCs w:val="22"/>
              </w:rPr>
              <w:t>學生註冊繳費</w:t>
            </w:r>
          </w:p>
          <w:p w:rsidR="00397F0D" w:rsidRDefault="00397F0D" w:rsidP="00BB23E9">
            <w:pPr>
              <w:tabs>
                <w:tab w:val="num" w:pos="720"/>
              </w:tabs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5.</w:t>
            </w:r>
            <w:r>
              <w:rPr>
                <w:rFonts w:hint="eastAsia"/>
                <w:sz w:val="22"/>
                <w:szCs w:val="22"/>
              </w:rPr>
              <w:t>週五語文活動：</w:t>
            </w:r>
            <w:r w:rsidRPr="00877BA9">
              <w:rPr>
                <w:rFonts w:hint="eastAsia"/>
                <w:sz w:val="22"/>
                <w:szCs w:val="22"/>
              </w:rPr>
              <w:t>圖書館使用說明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991070">
            <w:pPr>
              <w:tabs>
                <w:tab w:val="num" w:pos="360"/>
              </w:tabs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991070">
            <w:pPr>
              <w:tabs>
                <w:tab w:val="num" w:pos="360"/>
              </w:tabs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991070">
            <w:pPr>
              <w:tabs>
                <w:tab w:val="num" w:pos="360"/>
              </w:tabs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397F0D" w:rsidRDefault="00397F0D" w:rsidP="00991070">
            <w:pPr>
              <w:tabs>
                <w:tab w:val="num" w:pos="360"/>
              </w:tabs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>
              <w:rPr>
                <w:rFonts w:hint="eastAsia"/>
                <w:sz w:val="22"/>
                <w:szCs w:val="22"/>
              </w:rPr>
              <w:t>交通安全、遊戲安全宣導</w:t>
            </w:r>
          </w:p>
          <w:p w:rsidR="00397F0D" w:rsidRDefault="00397F0D" w:rsidP="00991070">
            <w:pPr>
              <w:tabs>
                <w:tab w:val="num" w:pos="360"/>
              </w:tabs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  <w:r>
              <w:rPr>
                <w:rFonts w:hint="eastAsia"/>
                <w:sz w:val="22"/>
                <w:szCs w:val="22"/>
              </w:rPr>
              <w:t>學生家長緊急聯絡電話建立與修正</w:t>
            </w:r>
          </w:p>
          <w:p w:rsidR="00397F0D" w:rsidRDefault="00397F0D" w:rsidP="00991070">
            <w:pPr>
              <w:tabs>
                <w:tab w:val="num" w:pos="360"/>
              </w:tabs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>
              <w:rPr>
                <w:rFonts w:hint="eastAsia"/>
                <w:sz w:val="22"/>
                <w:szCs w:val="22"/>
              </w:rPr>
              <w:t>檢閱晨檢簿</w:t>
            </w:r>
          </w:p>
          <w:p w:rsidR="00397F0D" w:rsidRDefault="00397F0D" w:rsidP="00991070">
            <w:pPr>
              <w:tabs>
                <w:tab w:val="num" w:pos="360"/>
              </w:tabs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 </w:t>
            </w:r>
            <w:r>
              <w:rPr>
                <w:rFonts w:hint="eastAsia"/>
                <w:sz w:val="22"/>
                <w:szCs w:val="22"/>
              </w:rPr>
              <w:t>召開交通安全委員會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numPr>
                <w:ilvl w:val="0"/>
                <w:numId w:val="1"/>
              </w:numPr>
              <w:tabs>
                <w:tab w:val="clear" w:pos="720"/>
                <w:tab w:val="num" w:pos="217"/>
                <w:tab w:val="num" w:pos="252"/>
                <w:tab w:val="num" w:pos="360"/>
              </w:tabs>
              <w:spacing w:before="100" w:beforeAutospacing="1" w:after="100" w:afterAutospacing="1"/>
              <w:ind w:left="259" w:hanging="19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班級教室調整</w:t>
            </w:r>
          </w:p>
          <w:p w:rsidR="00397F0D" w:rsidRDefault="00397F0D" w:rsidP="00BB23E9">
            <w:pPr>
              <w:numPr>
                <w:ilvl w:val="0"/>
                <w:numId w:val="1"/>
              </w:numPr>
              <w:tabs>
                <w:tab w:val="clear" w:pos="720"/>
                <w:tab w:val="num" w:pos="217"/>
                <w:tab w:val="num" w:pos="252"/>
                <w:tab w:val="num" w:pos="360"/>
              </w:tabs>
              <w:spacing w:before="100" w:beforeAutospacing="1" w:after="100" w:afterAutospacing="1"/>
              <w:ind w:left="259" w:hanging="19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課鐘椅調整</w:t>
            </w:r>
          </w:p>
          <w:p w:rsidR="00397F0D" w:rsidRDefault="00397F0D" w:rsidP="00BB23E9">
            <w:pPr>
              <w:numPr>
                <w:ilvl w:val="0"/>
                <w:numId w:val="1"/>
              </w:numPr>
              <w:tabs>
                <w:tab w:val="clear" w:pos="720"/>
                <w:tab w:val="num" w:pos="217"/>
                <w:tab w:val="num" w:pos="252"/>
                <w:tab w:val="num" w:pos="360"/>
              </w:tabs>
              <w:spacing w:before="100" w:beforeAutospacing="1" w:after="100" w:afterAutospacing="1"/>
              <w:ind w:left="259" w:hanging="19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購買掃具、辦公用品</w:t>
            </w:r>
          </w:p>
        </w:tc>
      </w:tr>
      <w:tr w:rsidR="00397F0D" w:rsidTr="00BB23E9">
        <w:trPr>
          <w:trHeight w:val="2325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Pr="00B9438C" w:rsidRDefault="00397F0D" w:rsidP="00BB23E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9/4-9/10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numPr>
                <w:ilvl w:val="0"/>
                <w:numId w:val="2"/>
              </w:numPr>
              <w:tabs>
                <w:tab w:val="clear" w:pos="720"/>
                <w:tab w:val="num" w:pos="266"/>
                <w:tab w:val="num" w:pos="360"/>
              </w:tabs>
              <w:spacing w:before="100" w:beforeAutospacing="1" w:after="100" w:afterAutospacing="1"/>
              <w:ind w:left="280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教室佈置</w:t>
            </w:r>
            <w:r>
              <w:rPr>
                <w:sz w:val="22"/>
                <w:szCs w:val="22"/>
              </w:rPr>
              <w:t>-</w:t>
            </w:r>
          </w:p>
          <w:p w:rsidR="00397F0D" w:rsidRDefault="00397F0D" w:rsidP="00BB23E9">
            <w:pPr>
              <w:numPr>
                <w:ilvl w:val="0"/>
                <w:numId w:val="2"/>
              </w:numPr>
              <w:tabs>
                <w:tab w:val="clear" w:pos="720"/>
                <w:tab w:val="num" w:pos="266"/>
                <w:tab w:val="num" w:pos="360"/>
              </w:tabs>
              <w:spacing w:before="100" w:beforeAutospacing="1" w:after="100" w:afterAutospacing="1"/>
              <w:ind w:left="280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攜手第三期核銷</w:t>
            </w:r>
          </w:p>
          <w:p w:rsidR="00397F0D" w:rsidRDefault="00397F0D" w:rsidP="00BB23E9">
            <w:pPr>
              <w:numPr>
                <w:ilvl w:val="0"/>
                <w:numId w:val="2"/>
              </w:numPr>
              <w:tabs>
                <w:tab w:val="clear" w:pos="720"/>
                <w:tab w:val="num" w:pos="266"/>
                <w:tab w:val="num" w:pos="360"/>
              </w:tabs>
              <w:spacing w:before="100" w:beforeAutospacing="1" w:after="100" w:afterAutospacing="1"/>
              <w:ind w:left="280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攜手第四期申請、上課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numPr>
                <w:ilvl w:val="0"/>
                <w:numId w:val="3"/>
              </w:numPr>
              <w:tabs>
                <w:tab w:val="clear" w:pos="720"/>
                <w:tab w:val="num" w:pos="307"/>
                <w:tab w:val="num" w:pos="360"/>
              </w:tabs>
              <w:spacing w:before="100" w:beforeAutospacing="1" w:after="100" w:afterAutospacing="1"/>
              <w:ind w:left="307" w:hanging="29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學校特色教學活動開始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獨輪車</w:t>
            </w:r>
          </w:p>
          <w:p w:rsidR="00397F0D" w:rsidRDefault="00397F0D" w:rsidP="00BB23E9">
            <w:pPr>
              <w:numPr>
                <w:ilvl w:val="0"/>
                <w:numId w:val="3"/>
              </w:numPr>
              <w:tabs>
                <w:tab w:val="clear" w:pos="720"/>
                <w:tab w:val="num" w:pos="307"/>
                <w:tab w:val="num" w:pos="360"/>
              </w:tabs>
              <w:spacing w:before="100" w:beforeAutospacing="1" w:after="100" w:afterAutospacing="1"/>
              <w:ind w:left="307" w:hanging="29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397F0D" w:rsidRDefault="00397F0D" w:rsidP="00BB23E9">
            <w:pPr>
              <w:numPr>
                <w:ilvl w:val="0"/>
                <w:numId w:val="3"/>
              </w:numPr>
              <w:tabs>
                <w:tab w:val="clear" w:pos="720"/>
                <w:tab w:val="num" w:pos="307"/>
                <w:tab w:val="num" w:pos="360"/>
              </w:tabs>
              <w:spacing w:before="100" w:beforeAutospacing="1" w:after="100" w:afterAutospacing="1"/>
              <w:ind w:left="307" w:hanging="29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整理圖書室開放</w:t>
            </w:r>
          </w:p>
          <w:p w:rsidR="00397F0D" w:rsidRDefault="00397F0D" w:rsidP="00BB23E9">
            <w:pPr>
              <w:numPr>
                <w:ilvl w:val="0"/>
                <w:numId w:val="3"/>
              </w:numPr>
              <w:tabs>
                <w:tab w:val="clear" w:pos="720"/>
                <w:tab w:val="num" w:pos="307"/>
                <w:tab w:val="num" w:pos="360"/>
              </w:tabs>
              <w:spacing w:before="100" w:beforeAutospacing="1" w:after="100" w:afterAutospacing="1"/>
              <w:ind w:left="307" w:hanging="29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週五語文活動：</w:t>
            </w:r>
            <w:r w:rsidRPr="00877BA9">
              <w:rPr>
                <w:rFonts w:ascii="新細明體" w:hAnsi="新細明體" w:cs="細明體" w:hint="eastAsia"/>
                <w:sz w:val="22"/>
                <w:szCs w:val="22"/>
              </w:rPr>
              <w:t>中文兒童繪本賞析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numPr>
                <w:ilvl w:val="0"/>
                <w:numId w:val="4"/>
              </w:numPr>
              <w:tabs>
                <w:tab w:val="clear" w:pos="720"/>
                <w:tab w:val="num" w:pos="279"/>
                <w:tab w:val="num" w:pos="360"/>
              </w:tabs>
              <w:spacing w:before="100" w:beforeAutospacing="1"/>
              <w:ind w:left="295" w:hanging="26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BB23E9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num" w:pos="279"/>
                <w:tab w:val="num" w:pos="360"/>
              </w:tabs>
              <w:spacing w:before="100" w:beforeAutospacing="1"/>
              <w:ind w:left="295" w:hanging="26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BB23E9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num" w:pos="279"/>
                <w:tab w:val="num" w:pos="360"/>
              </w:tabs>
              <w:spacing w:before="100" w:beforeAutospacing="1"/>
              <w:ind w:left="295" w:hanging="26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397F0D" w:rsidRDefault="00397F0D" w:rsidP="00BB23E9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num" w:pos="279"/>
                <w:tab w:val="num" w:pos="360"/>
              </w:tabs>
              <w:spacing w:before="100" w:beforeAutospacing="1"/>
              <w:ind w:left="295" w:hanging="26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上、放學路隊練習</w:t>
            </w:r>
          </w:p>
          <w:p w:rsidR="00397F0D" w:rsidRDefault="00397F0D" w:rsidP="00BB23E9">
            <w:pPr>
              <w:widowControl/>
              <w:numPr>
                <w:ilvl w:val="0"/>
                <w:numId w:val="4"/>
              </w:numPr>
              <w:tabs>
                <w:tab w:val="num" w:pos="279"/>
              </w:tabs>
              <w:spacing w:before="100" w:beforeAutospacing="1"/>
              <w:ind w:left="295" w:hanging="26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實施游泳教學</w:t>
            </w:r>
          </w:p>
          <w:p w:rsidR="00397F0D" w:rsidRDefault="00397F0D" w:rsidP="00BB23E9">
            <w:pPr>
              <w:widowControl/>
              <w:numPr>
                <w:ilvl w:val="0"/>
                <w:numId w:val="4"/>
              </w:numPr>
              <w:tabs>
                <w:tab w:val="num" w:pos="279"/>
              </w:tabs>
              <w:spacing w:before="100" w:beforeAutospacing="1"/>
              <w:ind w:left="295" w:hanging="26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交通安全教育週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Pr="00ED1535" w:rsidRDefault="00397F0D" w:rsidP="00BB23E9">
            <w:pPr>
              <w:widowControl/>
              <w:numPr>
                <w:ilvl w:val="0"/>
                <w:numId w:val="5"/>
              </w:numPr>
              <w:tabs>
                <w:tab w:val="num" w:pos="196"/>
                <w:tab w:val="left" w:pos="252"/>
              </w:tabs>
              <w:spacing w:before="100" w:beforeAutospacing="1" w:after="100" w:afterAutospacing="1"/>
              <w:ind w:left="210" w:hanging="126"/>
              <w:rPr>
                <w:color w:val="FF0000"/>
                <w:sz w:val="22"/>
                <w:szCs w:val="22"/>
              </w:rPr>
            </w:pPr>
            <w:r w:rsidRPr="00ED1535">
              <w:rPr>
                <w:rFonts w:hint="eastAsia"/>
                <w:color w:val="FF0000"/>
                <w:sz w:val="22"/>
                <w:szCs w:val="22"/>
              </w:rPr>
              <w:t>週會：防災演練</w:t>
            </w:r>
          </w:p>
          <w:p w:rsidR="00397F0D" w:rsidRDefault="00397F0D" w:rsidP="00BB23E9">
            <w:pPr>
              <w:widowControl/>
              <w:numPr>
                <w:ilvl w:val="0"/>
                <w:numId w:val="5"/>
              </w:numPr>
              <w:tabs>
                <w:tab w:val="num" w:pos="196"/>
                <w:tab w:val="left" w:pos="252"/>
              </w:tabs>
              <w:spacing w:before="100" w:beforeAutospacing="1" w:after="100" w:afterAutospacing="1"/>
              <w:ind w:left="210" w:hanging="12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請領辦公費、值勤費、代課鐘點費</w:t>
            </w:r>
          </w:p>
          <w:p w:rsidR="00397F0D" w:rsidRDefault="00397F0D" w:rsidP="00BB23E9">
            <w:pPr>
              <w:widowControl/>
              <w:numPr>
                <w:ilvl w:val="0"/>
                <w:numId w:val="5"/>
              </w:numPr>
              <w:tabs>
                <w:tab w:val="num" w:pos="196"/>
                <w:tab w:val="left" w:pos="252"/>
              </w:tabs>
              <w:spacing w:before="100" w:beforeAutospacing="1" w:after="100" w:afterAutospacing="1"/>
              <w:ind w:left="210" w:hanging="12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繳公保、退撫金、勞健保費</w:t>
            </w:r>
          </w:p>
          <w:p w:rsidR="00397F0D" w:rsidRDefault="00397F0D" w:rsidP="00BB23E9">
            <w:pPr>
              <w:widowControl/>
              <w:numPr>
                <w:ilvl w:val="0"/>
                <w:numId w:val="5"/>
              </w:numPr>
              <w:tabs>
                <w:tab w:val="num" w:pos="196"/>
                <w:tab w:val="left" w:pos="252"/>
              </w:tabs>
              <w:spacing w:before="100" w:beforeAutospacing="1" w:after="100" w:afterAutospacing="1"/>
              <w:ind w:left="210" w:hanging="12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遊戲器材安全檢查</w:t>
            </w:r>
          </w:p>
          <w:p w:rsidR="00397F0D" w:rsidRDefault="00397F0D" w:rsidP="00BB23E9">
            <w:pPr>
              <w:widowControl/>
              <w:numPr>
                <w:ilvl w:val="0"/>
                <w:numId w:val="5"/>
              </w:numPr>
              <w:tabs>
                <w:tab w:val="num" w:pos="196"/>
                <w:tab w:val="left" w:pos="252"/>
              </w:tabs>
              <w:spacing w:before="100" w:beforeAutospacing="1" w:after="100" w:afterAutospacing="1"/>
              <w:ind w:left="210" w:hanging="12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校園美化綠化</w:t>
            </w:r>
          </w:p>
        </w:tc>
      </w:tr>
      <w:tr w:rsidR="00397F0D" w:rsidTr="00BB23E9">
        <w:trPr>
          <w:trHeight w:val="2134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Pr="00B9438C" w:rsidRDefault="00397F0D" w:rsidP="00BB23E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9/11</w:t>
            </w:r>
            <w:r w:rsidRPr="00B9438C">
              <w:rPr>
                <w:sz w:val="21"/>
                <w:szCs w:val="21"/>
              </w:rPr>
              <w:t>-9/</w:t>
            </w:r>
            <w:r>
              <w:rPr>
                <w:sz w:val="21"/>
                <w:szCs w:val="21"/>
              </w:rPr>
              <w:t>17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6"/>
              </w:numPr>
              <w:tabs>
                <w:tab w:val="num" w:pos="252"/>
              </w:tabs>
              <w:spacing w:before="100" w:beforeAutospacing="1" w:after="100" w:afterAutospacing="1"/>
              <w:ind w:left="280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教室佈置觀摩</w:t>
            </w:r>
          </w:p>
          <w:p w:rsidR="00397F0D" w:rsidRDefault="00397F0D" w:rsidP="00BB23E9">
            <w:pPr>
              <w:widowControl/>
              <w:numPr>
                <w:ilvl w:val="0"/>
                <w:numId w:val="6"/>
              </w:numPr>
              <w:tabs>
                <w:tab w:val="num" w:pos="252"/>
              </w:tabs>
              <w:spacing w:before="100" w:beforeAutospacing="1" w:after="100" w:afterAutospacing="1"/>
              <w:ind w:left="280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子女教育費補助申請</w:t>
            </w:r>
          </w:p>
          <w:p w:rsidR="00397F0D" w:rsidRDefault="00397F0D" w:rsidP="00BB23E9">
            <w:pPr>
              <w:widowControl/>
              <w:numPr>
                <w:ilvl w:val="0"/>
                <w:numId w:val="6"/>
              </w:numPr>
              <w:tabs>
                <w:tab w:val="num" w:pos="252"/>
              </w:tabs>
              <w:spacing w:before="100" w:beforeAutospacing="1" w:after="100" w:afterAutospacing="1"/>
              <w:ind w:left="280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教育優先區核銷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877BA9">
            <w:pPr>
              <w:widowControl/>
              <w:numPr>
                <w:ilvl w:val="0"/>
                <w:numId w:val="7"/>
              </w:numPr>
              <w:tabs>
                <w:tab w:val="num" w:pos="279"/>
              </w:tabs>
              <w:spacing w:before="100" w:beforeAutospacing="1" w:after="100" w:afterAutospacing="1"/>
              <w:ind w:left="295" w:hanging="28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397F0D" w:rsidRDefault="00397F0D" w:rsidP="00877BA9">
            <w:pPr>
              <w:widowControl/>
              <w:numPr>
                <w:ilvl w:val="0"/>
                <w:numId w:val="7"/>
              </w:numPr>
              <w:tabs>
                <w:tab w:val="num" w:pos="279"/>
              </w:tabs>
              <w:spacing w:before="100" w:beforeAutospacing="1" w:after="100" w:afterAutospacing="1"/>
              <w:ind w:left="295" w:hanging="28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週五語文活動：</w:t>
            </w:r>
            <w:r w:rsidRPr="00877BA9">
              <w:rPr>
                <w:rFonts w:ascii="新細明體" w:hAnsi="新細明體" w:cs="細明體" w:hint="eastAsia"/>
                <w:sz w:val="22"/>
                <w:szCs w:val="22"/>
              </w:rPr>
              <w:t>中文兒童繪本賞析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8"/>
              </w:numPr>
              <w:tabs>
                <w:tab w:val="num" w:pos="279"/>
              </w:tabs>
              <w:spacing w:before="100" w:beforeAutospacing="1"/>
              <w:ind w:left="278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BB23E9">
            <w:pPr>
              <w:widowControl/>
              <w:numPr>
                <w:ilvl w:val="0"/>
                <w:numId w:val="8"/>
              </w:numPr>
              <w:tabs>
                <w:tab w:val="num" w:pos="279"/>
              </w:tabs>
              <w:spacing w:before="100" w:beforeAutospacing="1"/>
              <w:ind w:left="278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BB23E9">
            <w:pPr>
              <w:widowControl/>
              <w:numPr>
                <w:ilvl w:val="0"/>
                <w:numId w:val="8"/>
              </w:numPr>
              <w:tabs>
                <w:tab w:val="num" w:pos="279"/>
              </w:tabs>
              <w:spacing w:before="100" w:beforeAutospacing="1"/>
              <w:ind w:left="278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397F0D" w:rsidRDefault="00397F0D" w:rsidP="00BB23E9">
            <w:pPr>
              <w:widowControl/>
              <w:numPr>
                <w:ilvl w:val="0"/>
                <w:numId w:val="8"/>
              </w:numPr>
              <w:tabs>
                <w:tab w:val="num" w:pos="279"/>
              </w:tabs>
              <w:spacing w:before="100" w:beforeAutospacing="1"/>
              <w:ind w:left="278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實施游泳教學</w:t>
            </w:r>
          </w:p>
          <w:p w:rsidR="00397F0D" w:rsidRDefault="00397F0D" w:rsidP="00BB23E9">
            <w:pPr>
              <w:widowControl/>
              <w:numPr>
                <w:ilvl w:val="0"/>
                <w:numId w:val="8"/>
              </w:numPr>
              <w:tabs>
                <w:tab w:val="num" w:pos="279"/>
              </w:tabs>
              <w:spacing w:before="100" w:beforeAutospacing="1"/>
              <w:ind w:left="278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學生身高體重測量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ED1535">
            <w:pPr>
              <w:widowControl/>
              <w:numPr>
                <w:ilvl w:val="0"/>
                <w:numId w:val="9"/>
              </w:numPr>
              <w:tabs>
                <w:tab w:val="num" w:pos="280"/>
              </w:tabs>
              <w:spacing w:before="100" w:beforeAutospacing="1" w:after="100" w:afterAutospacing="1"/>
              <w:ind w:left="181" w:hanging="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家長委員會選舉</w:t>
            </w:r>
          </w:p>
        </w:tc>
      </w:tr>
      <w:tr w:rsidR="00397F0D" w:rsidTr="00BB23E9">
        <w:trPr>
          <w:trHeight w:val="2870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Pr="00B9438C" w:rsidRDefault="00397F0D" w:rsidP="00BB23E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9/18</w:t>
            </w:r>
            <w:r w:rsidRPr="00B9438C">
              <w:rPr>
                <w:sz w:val="21"/>
                <w:szCs w:val="21"/>
              </w:rPr>
              <w:t>-9/2</w:t>
            </w:r>
            <w:r>
              <w:rPr>
                <w:sz w:val="21"/>
                <w:szCs w:val="21"/>
              </w:rPr>
              <w:t>4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991070">
            <w:pPr>
              <w:ind w:leftChars="-68" w:hangingChars="74" w:hanging="1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</w:t>
            </w:r>
            <w:r>
              <w:rPr>
                <w:rFonts w:hint="eastAsia"/>
                <w:sz w:val="22"/>
                <w:szCs w:val="22"/>
              </w:rPr>
              <w:t>週三教師校內進修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教師進修平台操作研習</w:t>
            </w:r>
          </w:p>
          <w:p w:rsidR="00397F0D" w:rsidRDefault="00397F0D" w:rsidP="00991070">
            <w:pPr>
              <w:ind w:left="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婦幼安全宣導</w:t>
            </w:r>
          </w:p>
          <w:p w:rsidR="00397F0D" w:rsidRPr="00C60CE8" w:rsidRDefault="00397F0D" w:rsidP="00991070">
            <w:pPr>
              <w:ind w:left="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親職教育核銷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877BA9">
            <w:pPr>
              <w:widowControl/>
              <w:numPr>
                <w:ilvl w:val="0"/>
                <w:numId w:val="10"/>
              </w:numPr>
              <w:tabs>
                <w:tab w:val="num" w:pos="335"/>
              </w:tabs>
              <w:spacing w:before="100" w:beforeAutospacing="1" w:after="100" w:afterAutospacing="1"/>
              <w:ind w:left="295" w:hanging="28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397F0D" w:rsidRDefault="00397F0D" w:rsidP="00877BA9">
            <w:pPr>
              <w:widowControl/>
              <w:numPr>
                <w:ilvl w:val="0"/>
                <w:numId w:val="10"/>
              </w:numPr>
              <w:tabs>
                <w:tab w:val="num" w:pos="335"/>
              </w:tabs>
              <w:spacing w:before="100" w:beforeAutospacing="1" w:after="100" w:afterAutospacing="1"/>
              <w:ind w:left="295" w:hanging="28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週五語文活動：詩詞背誦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11"/>
              </w:numPr>
              <w:tabs>
                <w:tab w:val="num" w:pos="238"/>
              </w:tabs>
              <w:spacing w:before="100" w:beforeAutospacing="1"/>
              <w:ind w:left="261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BB23E9">
            <w:pPr>
              <w:widowControl/>
              <w:numPr>
                <w:ilvl w:val="0"/>
                <w:numId w:val="11"/>
              </w:numPr>
              <w:tabs>
                <w:tab w:val="num" w:pos="238"/>
              </w:tabs>
              <w:spacing w:before="100" w:beforeAutospacing="1"/>
              <w:ind w:left="261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BB23E9">
            <w:pPr>
              <w:widowControl/>
              <w:numPr>
                <w:ilvl w:val="0"/>
                <w:numId w:val="11"/>
              </w:numPr>
              <w:tabs>
                <w:tab w:val="num" w:pos="238"/>
              </w:tabs>
              <w:spacing w:before="100" w:beforeAutospacing="1"/>
              <w:ind w:left="261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397F0D" w:rsidRDefault="00397F0D" w:rsidP="00BB23E9">
            <w:pPr>
              <w:widowControl/>
              <w:numPr>
                <w:ilvl w:val="0"/>
                <w:numId w:val="11"/>
              </w:numPr>
              <w:tabs>
                <w:tab w:val="num" w:pos="238"/>
              </w:tabs>
              <w:spacing w:before="100" w:beforeAutospacing="1"/>
              <w:ind w:left="261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實施游泳教學</w:t>
            </w:r>
          </w:p>
          <w:p w:rsidR="00397F0D" w:rsidRDefault="00397F0D" w:rsidP="00BB23E9">
            <w:pPr>
              <w:widowControl/>
              <w:numPr>
                <w:ilvl w:val="0"/>
                <w:numId w:val="11"/>
              </w:numPr>
              <w:tabs>
                <w:tab w:val="num" w:pos="238"/>
              </w:tabs>
              <w:spacing w:before="100" w:beforeAutospacing="1"/>
              <w:ind w:left="261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級會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選舉班級幹部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級會任務分配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12"/>
              </w:numPr>
              <w:tabs>
                <w:tab w:val="num" w:pos="238"/>
              </w:tabs>
              <w:spacing w:before="100" w:beforeAutospacing="1" w:after="100" w:afterAutospacing="1"/>
              <w:ind w:left="252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請領下月份員工薪津</w:t>
            </w:r>
          </w:p>
          <w:p w:rsidR="00397F0D" w:rsidRDefault="00397F0D" w:rsidP="00BB23E9">
            <w:pPr>
              <w:widowControl/>
              <w:numPr>
                <w:ilvl w:val="0"/>
                <w:numId w:val="12"/>
              </w:numPr>
              <w:tabs>
                <w:tab w:val="num" w:pos="238"/>
              </w:tabs>
              <w:spacing w:before="100" w:beforeAutospacing="1" w:after="100" w:afterAutospacing="1"/>
              <w:ind w:left="252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請領中秋節慰問金</w:t>
            </w:r>
          </w:p>
        </w:tc>
      </w:tr>
      <w:tr w:rsidR="00397F0D" w:rsidTr="00BB23E9">
        <w:trPr>
          <w:trHeight w:val="1953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Pr="00B9438C" w:rsidRDefault="00397F0D" w:rsidP="00BB23E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9/25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10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1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13"/>
              </w:numPr>
              <w:tabs>
                <w:tab w:val="num" w:pos="196"/>
              </w:tabs>
              <w:spacing w:before="100" w:beforeAutospacing="1" w:after="100" w:afterAutospacing="1"/>
              <w:ind w:left="139" w:hanging="13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教師級務與行政事務處理</w:t>
            </w:r>
          </w:p>
          <w:p w:rsidR="00397F0D" w:rsidRDefault="00397F0D" w:rsidP="00BB23E9">
            <w:pPr>
              <w:widowControl/>
              <w:numPr>
                <w:ilvl w:val="0"/>
                <w:numId w:val="13"/>
              </w:numPr>
              <w:tabs>
                <w:tab w:val="num" w:pos="196"/>
              </w:tabs>
              <w:spacing w:before="100" w:beforeAutospacing="1" w:after="100" w:afterAutospacing="1"/>
              <w:ind w:left="139" w:hanging="13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閱讀工作坊核銷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877BA9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397F0D" w:rsidRDefault="00397F0D" w:rsidP="002B1187">
            <w:pPr>
              <w:widowControl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15"/>
              </w:numPr>
              <w:tabs>
                <w:tab w:val="num" w:pos="265"/>
              </w:tabs>
              <w:spacing w:before="100" w:beforeAutospacing="1"/>
              <w:ind w:left="294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BB23E9">
            <w:pPr>
              <w:widowControl/>
              <w:numPr>
                <w:ilvl w:val="0"/>
                <w:numId w:val="15"/>
              </w:numPr>
              <w:tabs>
                <w:tab w:val="num" w:pos="265"/>
              </w:tabs>
              <w:spacing w:before="100" w:beforeAutospacing="1"/>
              <w:ind w:left="294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BB23E9">
            <w:pPr>
              <w:widowControl/>
              <w:numPr>
                <w:ilvl w:val="0"/>
                <w:numId w:val="15"/>
              </w:numPr>
              <w:tabs>
                <w:tab w:val="num" w:pos="265"/>
              </w:tabs>
              <w:spacing w:before="100" w:beforeAutospacing="1"/>
              <w:ind w:left="294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397F0D" w:rsidRDefault="00397F0D" w:rsidP="00BB23E9">
            <w:pPr>
              <w:widowControl/>
              <w:numPr>
                <w:ilvl w:val="0"/>
                <w:numId w:val="15"/>
              </w:numPr>
              <w:tabs>
                <w:tab w:val="num" w:pos="265"/>
              </w:tabs>
              <w:spacing w:before="100" w:beforeAutospacing="1"/>
              <w:ind w:left="294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檢閱晨檢簿</w:t>
            </w:r>
          </w:p>
          <w:p w:rsidR="00397F0D" w:rsidRDefault="00397F0D" w:rsidP="00BB23E9">
            <w:pPr>
              <w:widowControl/>
              <w:numPr>
                <w:ilvl w:val="0"/>
                <w:numId w:val="15"/>
              </w:numPr>
              <w:tabs>
                <w:tab w:val="num" w:pos="265"/>
              </w:tabs>
              <w:spacing w:before="100" w:beforeAutospacing="1"/>
              <w:ind w:left="294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實施游泳教學</w:t>
            </w:r>
          </w:p>
          <w:p w:rsidR="00397F0D" w:rsidRDefault="00397F0D" w:rsidP="002B1187">
            <w:pPr>
              <w:widowControl/>
              <w:spacing w:before="100" w:before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>
              <w:rPr>
                <w:rFonts w:hint="eastAsia"/>
                <w:sz w:val="22"/>
                <w:szCs w:val="22"/>
              </w:rPr>
              <w:t>慶生會</w:t>
            </w:r>
            <w:r>
              <w:rPr>
                <w:sz w:val="22"/>
                <w:szCs w:val="22"/>
              </w:rPr>
              <w:t>-(7</w:t>
            </w:r>
            <w:r>
              <w:rPr>
                <w:rFonts w:hint="eastAsia"/>
                <w:sz w:val="22"/>
                <w:szCs w:val="22"/>
              </w:rPr>
              <w:t>、</w:t>
            </w:r>
            <w:r>
              <w:rPr>
                <w:sz w:val="22"/>
                <w:szCs w:val="22"/>
              </w:rPr>
              <w:t>8</w:t>
            </w:r>
            <w:r>
              <w:rPr>
                <w:rFonts w:hint="eastAsia"/>
                <w:sz w:val="22"/>
                <w:szCs w:val="22"/>
              </w:rPr>
              <w:t>、</w:t>
            </w:r>
            <w:r>
              <w:rPr>
                <w:sz w:val="22"/>
                <w:szCs w:val="22"/>
              </w:rPr>
              <w:t>9</w:t>
            </w:r>
            <w:r>
              <w:rPr>
                <w:rFonts w:hint="eastAsia"/>
                <w:sz w:val="22"/>
                <w:szCs w:val="22"/>
              </w:rPr>
              <w:t>月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ED1535">
            <w:pPr>
              <w:widowControl/>
              <w:numPr>
                <w:ilvl w:val="0"/>
                <w:numId w:val="16"/>
              </w:numPr>
              <w:tabs>
                <w:tab w:val="num" w:pos="196"/>
              </w:tabs>
              <w:spacing w:before="100" w:beforeAutospacing="1" w:after="100" w:afterAutospacing="1"/>
              <w:ind w:left="181" w:hanging="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飲用水水質檢測</w:t>
            </w:r>
          </w:p>
        </w:tc>
      </w:tr>
      <w:tr w:rsidR="00397F0D" w:rsidTr="00BB23E9">
        <w:trPr>
          <w:trHeight w:val="1946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Pr="00B9438C" w:rsidRDefault="00397F0D" w:rsidP="00BB23E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2</w:t>
            </w:r>
            <w:r w:rsidRPr="00B9438C">
              <w:rPr>
                <w:sz w:val="21"/>
                <w:szCs w:val="21"/>
              </w:rPr>
              <w:t>-10/</w:t>
            </w:r>
            <w:r>
              <w:rPr>
                <w:sz w:val="21"/>
                <w:szCs w:val="21"/>
              </w:rPr>
              <w:t>8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17"/>
              </w:numPr>
              <w:tabs>
                <w:tab w:val="num" w:pos="280"/>
              </w:tabs>
              <w:spacing w:before="100" w:beforeAutospacing="1"/>
              <w:ind w:left="295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上網填報人力管理系統</w:t>
            </w:r>
          </w:p>
          <w:p w:rsidR="00397F0D" w:rsidRDefault="00397F0D" w:rsidP="00BB23E9">
            <w:pPr>
              <w:widowControl/>
              <w:numPr>
                <w:ilvl w:val="0"/>
                <w:numId w:val="17"/>
              </w:numPr>
              <w:tabs>
                <w:tab w:val="num" w:pos="280"/>
              </w:tabs>
              <w:spacing w:before="100" w:beforeAutospacing="1"/>
              <w:ind w:left="295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傳送人事管理系統異動檔</w:t>
            </w:r>
          </w:p>
          <w:p w:rsidR="00397F0D" w:rsidRDefault="00397F0D" w:rsidP="00BB23E9">
            <w:pPr>
              <w:widowControl/>
              <w:numPr>
                <w:ilvl w:val="0"/>
                <w:numId w:val="17"/>
              </w:numPr>
              <w:tabs>
                <w:tab w:val="num" w:pos="280"/>
              </w:tabs>
              <w:spacing w:before="100" w:beforeAutospacing="1"/>
              <w:ind w:left="295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師康活動</w:t>
            </w:r>
          </w:p>
          <w:p w:rsidR="00397F0D" w:rsidRDefault="00397F0D" w:rsidP="00BB23E9">
            <w:pPr>
              <w:widowControl/>
              <w:numPr>
                <w:ilvl w:val="0"/>
                <w:numId w:val="17"/>
              </w:numPr>
              <w:tabs>
                <w:tab w:val="num" w:pos="280"/>
              </w:tabs>
              <w:spacing w:before="100" w:beforeAutospacing="1"/>
              <w:ind w:left="295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慶生會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877BA9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397F0D" w:rsidRDefault="00397F0D" w:rsidP="00877BA9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美術比賽</w:t>
            </w:r>
          </w:p>
          <w:p w:rsidR="00397F0D" w:rsidRDefault="00397F0D" w:rsidP="00877BA9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19"/>
              </w:numPr>
              <w:tabs>
                <w:tab w:val="num" w:pos="252"/>
              </w:tabs>
              <w:spacing w:before="100" w:beforeAutospacing="1"/>
              <w:ind w:left="261" w:hanging="1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BB23E9">
            <w:pPr>
              <w:widowControl/>
              <w:numPr>
                <w:ilvl w:val="0"/>
                <w:numId w:val="19"/>
              </w:numPr>
              <w:tabs>
                <w:tab w:val="num" w:pos="252"/>
              </w:tabs>
              <w:spacing w:before="100" w:beforeAutospacing="1"/>
              <w:ind w:left="261" w:hanging="1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BB23E9">
            <w:pPr>
              <w:widowControl/>
              <w:numPr>
                <w:ilvl w:val="0"/>
                <w:numId w:val="19"/>
              </w:numPr>
              <w:tabs>
                <w:tab w:val="num" w:pos="252"/>
              </w:tabs>
              <w:spacing w:before="100" w:beforeAutospacing="1"/>
              <w:ind w:left="261" w:hanging="1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397F0D" w:rsidRDefault="00397F0D" w:rsidP="00BB23E9">
            <w:pPr>
              <w:widowControl/>
              <w:numPr>
                <w:ilvl w:val="0"/>
                <w:numId w:val="19"/>
              </w:numPr>
              <w:tabs>
                <w:tab w:val="num" w:pos="252"/>
              </w:tabs>
              <w:spacing w:before="100" w:beforeAutospacing="1"/>
              <w:ind w:left="261" w:hanging="1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實施游泳教學</w:t>
            </w:r>
          </w:p>
          <w:p w:rsidR="00397F0D" w:rsidRDefault="00397F0D" w:rsidP="00BB23E9">
            <w:pPr>
              <w:spacing w:before="100" w:beforeAutospacing="1"/>
              <w:ind w:left="68"/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20"/>
              </w:numPr>
              <w:tabs>
                <w:tab w:val="num" w:pos="252"/>
              </w:tabs>
              <w:spacing w:before="100" w:beforeAutospacing="1" w:after="100" w:afterAutospacing="1"/>
              <w:ind w:left="280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請領辦公費、值勤費、代課鐘點費</w:t>
            </w:r>
          </w:p>
          <w:p w:rsidR="00397F0D" w:rsidRDefault="00397F0D" w:rsidP="00BB23E9">
            <w:pPr>
              <w:widowControl/>
              <w:numPr>
                <w:ilvl w:val="0"/>
                <w:numId w:val="20"/>
              </w:numPr>
              <w:tabs>
                <w:tab w:val="num" w:pos="252"/>
              </w:tabs>
              <w:spacing w:before="100" w:beforeAutospacing="1" w:after="100" w:afterAutospacing="1"/>
              <w:ind w:left="280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繳公保、退撫金、勞健保費</w:t>
            </w:r>
          </w:p>
          <w:p w:rsidR="00397F0D" w:rsidRDefault="00397F0D" w:rsidP="00BB23E9">
            <w:pPr>
              <w:widowControl/>
              <w:numPr>
                <w:ilvl w:val="0"/>
                <w:numId w:val="20"/>
              </w:numPr>
              <w:tabs>
                <w:tab w:val="num" w:pos="252"/>
              </w:tabs>
              <w:spacing w:before="100" w:beforeAutospacing="1" w:after="100" w:afterAutospacing="1"/>
              <w:ind w:left="280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遊戲器材安全檢查</w:t>
            </w:r>
          </w:p>
        </w:tc>
      </w:tr>
      <w:tr w:rsidR="00397F0D" w:rsidTr="00BB23E9">
        <w:trPr>
          <w:trHeight w:val="1772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Pr="00B9438C" w:rsidRDefault="00397F0D" w:rsidP="00BB23E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10/9</w:t>
            </w:r>
            <w:r w:rsidRPr="00B9438C">
              <w:rPr>
                <w:sz w:val="21"/>
                <w:szCs w:val="21"/>
              </w:rPr>
              <w:t>-10/</w:t>
            </w:r>
            <w:r>
              <w:rPr>
                <w:sz w:val="21"/>
                <w:szCs w:val="21"/>
              </w:rPr>
              <w:t>15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21"/>
              </w:numPr>
              <w:tabs>
                <w:tab w:val="clear" w:pos="720"/>
                <w:tab w:val="num" w:pos="274"/>
                <w:tab w:val="num" w:pos="308"/>
              </w:tabs>
              <w:spacing w:before="100" w:beforeAutospacing="1" w:after="100" w:afterAutospacing="1"/>
              <w:ind w:left="274" w:hanging="24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填報增置員額經費管理系統</w:t>
            </w:r>
          </w:p>
          <w:p w:rsidR="00397F0D" w:rsidRDefault="00397F0D" w:rsidP="00BB23E9">
            <w:pPr>
              <w:widowControl/>
              <w:numPr>
                <w:ilvl w:val="0"/>
                <w:numId w:val="21"/>
              </w:numPr>
              <w:tabs>
                <w:tab w:val="clear" w:pos="720"/>
                <w:tab w:val="num" w:pos="274"/>
                <w:tab w:val="num" w:pos="308"/>
              </w:tabs>
              <w:spacing w:before="100" w:beforeAutospacing="1" w:after="100" w:afterAutospacing="1"/>
              <w:ind w:left="274" w:hanging="24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資訊安全技術與認知研習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877BA9">
            <w:pPr>
              <w:widowControl/>
              <w:numPr>
                <w:ilvl w:val="0"/>
                <w:numId w:val="22"/>
              </w:numPr>
              <w:tabs>
                <w:tab w:val="num" w:pos="279"/>
              </w:tabs>
              <w:spacing w:before="100" w:beforeAutospacing="1" w:after="100" w:afterAutospacing="1"/>
              <w:ind w:left="284" w:hanging="28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397F0D" w:rsidRDefault="00397F0D" w:rsidP="00877BA9">
            <w:pPr>
              <w:widowControl/>
              <w:numPr>
                <w:ilvl w:val="0"/>
                <w:numId w:val="22"/>
              </w:numPr>
              <w:tabs>
                <w:tab w:val="num" w:pos="279"/>
              </w:tabs>
              <w:spacing w:before="100" w:beforeAutospacing="1" w:after="100" w:afterAutospacing="1"/>
              <w:ind w:left="284" w:hanging="28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23"/>
              </w:numPr>
              <w:tabs>
                <w:tab w:val="num" w:pos="195"/>
              </w:tabs>
              <w:spacing w:before="100" w:beforeAutospacing="1"/>
              <w:ind w:left="209" w:hanging="19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BB23E9">
            <w:pPr>
              <w:widowControl/>
              <w:numPr>
                <w:ilvl w:val="0"/>
                <w:numId w:val="23"/>
              </w:numPr>
              <w:tabs>
                <w:tab w:val="num" w:pos="195"/>
              </w:tabs>
              <w:spacing w:before="100" w:beforeAutospacing="1"/>
              <w:ind w:left="209" w:hanging="19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BB23E9">
            <w:pPr>
              <w:widowControl/>
              <w:numPr>
                <w:ilvl w:val="0"/>
                <w:numId w:val="23"/>
              </w:numPr>
              <w:tabs>
                <w:tab w:val="num" w:pos="195"/>
              </w:tabs>
              <w:spacing w:before="100" w:beforeAutospacing="1"/>
              <w:ind w:left="209" w:hanging="19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397F0D" w:rsidRDefault="00397F0D" w:rsidP="00BB23E9">
            <w:pPr>
              <w:widowControl/>
              <w:numPr>
                <w:ilvl w:val="0"/>
                <w:numId w:val="23"/>
              </w:numPr>
              <w:tabs>
                <w:tab w:val="num" w:pos="195"/>
              </w:tabs>
              <w:spacing w:before="100" w:beforeAutospacing="1"/>
              <w:ind w:left="209" w:hanging="19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實施游泳教學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rPr>
                <w:sz w:val="22"/>
                <w:szCs w:val="22"/>
              </w:rPr>
            </w:pPr>
          </w:p>
        </w:tc>
      </w:tr>
      <w:tr w:rsidR="00397F0D" w:rsidTr="00BB23E9">
        <w:trPr>
          <w:trHeight w:val="2858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Pr="00B9438C" w:rsidRDefault="00397F0D" w:rsidP="00BB23E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10/16</w:t>
            </w:r>
            <w:r w:rsidRPr="00B9438C">
              <w:rPr>
                <w:sz w:val="21"/>
                <w:szCs w:val="21"/>
              </w:rPr>
              <w:t>-10/2</w:t>
            </w:r>
            <w:r>
              <w:rPr>
                <w:sz w:val="21"/>
                <w:szCs w:val="21"/>
              </w:rPr>
              <w:t>2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24"/>
              </w:numPr>
              <w:tabs>
                <w:tab w:val="num" w:pos="238"/>
              </w:tabs>
              <w:spacing w:before="100" w:beforeAutospacing="1" w:after="100" w:afterAutospacing="1"/>
              <w:ind w:left="252" w:hanging="25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攜手第四期核銷</w:t>
            </w:r>
          </w:p>
          <w:p w:rsidR="00397F0D" w:rsidRDefault="00397F0D" w:rsidP="00BB23E9">
            <w:pPr>
              <w:widowControl/>
              <w:numPr>
                <w:ilvl w:val="0"/>
                <w:numId w:val="24"/>
              </w:numPr>
              <w:tabs>
                <w:tab w:val="num" w:pos="238"/>
              </w:tabs>
              <w:spacing w:before="100" w:beforeAutospacing="1" w:after="100" w:afterAutospacing="1"/>
              <w:ind w:left="252" w:hanging="25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人權與法治教育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877BA9">
            <w:pPr>
              <w:widowControl/>
              <w:numPr>
                <w:ilvl w:val="0"/>
                <w:numId w:val="25"/>
              </w:numPr>
              <w:tabs>
                <w:tab w:val="num" w:pos="251"/>
              </w:tabs>
              <w:spacing w:before="100" w:beforeAutospacing="1" w:after="100" w:afterAutospacing="1"/>
              <w:ind w:left="284" w:hanging="28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397F0D" w:rsidRDefault="00397F0D" w:rsidP="00877BA9">
            <w:pPr>
              <w:widowControl/>
              <w:numPr>
                <w:ilvl w:val="0"/>
                <w:numId w:val="25"/>
              </w:numPr>
              <w:tabs>
                <w:tab w:val="num" w:pos="251"/>
              </w:tabs>
              <w:spacing w:before="100" w:beforeAutospacing="1" w:after="100" w:afterAutospacing="1"/>
              <w:ind w:left="284" w:hanging="28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26"/>
              </w:numPr>
              <w:tabs>
                <w:tab w:val="num" w:pos="209"/>
              </w:tabs>
              <w:spacing w:before="100" w:beforeAutospacing="1"/>
              <w:ind w:left="209" w:hanging="19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校外教學參觀</w:t>
            </w:r>
          </w:p>
          <w:p w:rsidR="00397F0D" w:rsidRDefault="00397F0D" w:rsidP="00BB23E9">
            <w:pPr>
              <w:widowControl/>
              <w:numPr>
                <w:ilvl w:val="0"/>
                <w:numId w:val="26"/>
              </w:numPr>
              <w:tabs>
                <w:tab w:val="num" w:pos="209"/>
              </w:tabs>
              <w:spacing w:before="100" w:beforeAutospacing="1"/>
              <w:ind w:left="209" w:hanging="19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BB23E9">
            <w:pPr>
              <w:widowControl/>
              <w:numPr>
                <w:ilvl w:val="0"/>
                <w:numId w:val="26"/>
              </w:numPr>
              <w:tabs>
                <w:tab w:val="num" w:pos="209"/>
              </w:tabs>
              <w:spacing w:before="100" w:beforeAutospacing="1"/>
              <w:ind w:left="209" w:hanging="19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BB23E9">
            <w:pPr>
              <w:widowControl/>
              <w:numPr>
                <w:ilvl w:val="0"/>
                <w:numId w:val="26"/>
              </w:numPr>
              <w:tabs>
                <w:tab w:val="num" w:pos="209"/>
              </w:tabs>
              <w:spacing w:before="100" w:beforeAutospacing="1"/>
              <w:ind w:left="209" w:hanging="19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397F0D" w:rsidRDefault="00397F0D" w:rsidP="00BB23E9">
            <w:pPr>
              <w:widowControl/>
              <w:numPr>
                <w:ilvl w:val="0"/>
                <w:numId w:val="26"/>
              </w:numPr>
              <w:tabs>
                <w:tab w:val="num" w:pos="209"/>
              </w:tabs>
              <w:spacing w:before="100" w:beforeAutospacing="1"/>
              <w:ind w:left="209" w:hanging="19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級會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校慶籌備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節目表演與活動設計</w:t>
            </w:r>
            <w:r>
              <w:rPr>
                <w:sz w:val="22"/>
                <w:szCs w:val="22"/>
              </w:rPr>
              <w:t>)</w:t>
            </w:r>
          </w:p>
          <w:p w:rsidR="00397F0D" w:rsidRDefault="00397F0D" w:rsidP="00BB23E9">
            <w:pPr>
              <w:widowControl/>
              <w:numPr>
                <w:ilvl w:val="0"/>
                <w:numId w:val="26"/>
              </w:numPr>
              <w:tabs>
                <w:tab w:val="num" w:pos="209"/>
              </w:tabs>
              <w:spacing w:before="100" w:beforeAutospacing="1"/>
              <w:ind w:left="209" w:hanging="19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實施游泳教學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ED1535">
            <w:pPr>
              <w:widowControl/>
              <w:numPr>
                <w:ilvl w:val="0"/>
                <w:numId w:val="27"/>
              </w:numPr>
              <w:tabs>
                <w:tab w:val="num" w:pos="239"/>
              </w:tabs>
              <w:spacing w:before="100" w:beforeAutospacing="1" w:after="100" w:afterAutospacing="1"/>
              <w:ind w:left="187" w:hanging="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請領下月份員工薪津</w:t>
            </w:r>
          </w:p>
        </w:tc>
      </w:tr>
      <w:tr w:rsidR="00397F0D" w:rsidTr="00BB23E9">
        <w:trPr>
          <w:trHeight w:val="2149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Pr="00B9438C" w:rsidRDefault="00397F0D" w:rsidP="00BB23E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10/23-10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29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28"/>
              </w:numPr>
              <w:tabs>
                <w:tab w:val="num" w:pos="210"/>
              </w:tabs>
              <w:spacing w:before="100" w:beforeAutospacing="1" w:after="100" w:afterAutospacing="1"/>
              <w:ind w:left="224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週三教師進修</w:t>
            </w:r>
          </w:p>
          <w:p w:rsidR="00397F0D" w:rsidRDefault="00397F0D" w:rsidP="00BB23E9">
            <w:pPr>
              <w:widowControl/>
              <w:numPr>
                <w:ilvl w:val="0"/>
                <w:numId w:val="28"/>
              </w:numPr>
              <w:tabs>
                <w:tab w:val="num" w:pos="210"/>
              </w:tabs>
              <w:spacing w:before="100" w:beforeAutospacing="1" w:after="100" w:afterAutospacing="1"/>
              <w:ind w:left="224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法律常識宣導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877BA9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397F0D" w:rsidRDefault="00397F0D" w:rsidP="00877BA9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編印試卷</w:t>
            </w:r>
          </w:p>
          <w:p w:rsidR="00397F0D" w:rsidRDefault="00397F0D" w:rsidP="00877BA9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國語文闖關</w:t>
            </w:r>
          </w:p>
          <w:p w:rsidR="00397F0D" w:rsidRDefault="00397F0D" w:rsidP="00877BA9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>
              <w:rPr>
                <w:rFonts w:hint="eastAsia"/>
                <w:sz w:val="22"/>
                <w:szCs w:val="22"/>
              </w:rPr>
              <w:t>國與週刊有獎徵答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30"/>
              </w:numPr>
              <w:tabs>
                <w:tab w:val="num" w:pos="293"/>
              </w:tabs>
              <w:spacing w:before="100" w:beforeAutospacing="1"/>
              <w:ind w:left="306" w:hanging="29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夏主任</w:t>
            </w:r>
          </w:p>
          <w:p w:rsidR="00397F0D" w:rsidRDefault="00397F0D" w:rsidP="00BB23E9">
            <w:pPr>
              <w:widowControl/>
              <w:numPr>
                <w:ilvl w:val="0"/>
                <w:numId w:val="30"/>
              </w:numPr>
              <w:tabs>
                <w:tab w:val="num" w:pos="293"/>
              </w:tabs>
              <w:spacing w:before="100" w:beforeAutospacing="1"/>
              <w:ind w:left="306" w:hanging="29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BB23E9">
            <w:pPr>
              <w:widowControl/>
              <w:numPr>
                <w:ilvl w:val="0"/>
                <w:numId w:val="30"/>
              </w:numPr>
              <w:tabs>
                <w:tab w:val="num" w:pos="293"/>
              </w:tabs>
              <w:spacing w:before="100" w:beforeAutospacing="1"/>
              <w:ind w:left="306" w:hanging="29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BB23E9">
            <w:pPr>
              <w:widowControl/>
              <w:numPr>
                <w:ilvl w:val="0"/>
                <w:numId w:val="30"/>
              </w:numPr>
              <w:tabs>
                <w:tab w:val="num" w:pos="293"/>
              </w:tabs>
              <w:spacing w:before="100" w:beforeAutospacing="1"/>
              <w:ind w:left="306" w:hanging="29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397F0D" w:rsidRDefault="00397F0D" w:rsidP="00C60313">
            <w:pPr>
              <w:widowControl/>
              <w:numPr>
                <w:ilvl w:val="0"/>
                <w:numId w:val="30"/>
              </w:numPr>
              <w:tabs>
                <w:tab w:val="num" w:pos="293"/>
              </w:tabs>
              <w:spacing w:before="100" w:beforeAutospacing="1"/>
              <w:ind w:left="306" w:hanging="29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實施游泳教學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rPr>
                <w:sz w:val="22"/>
                <w:szCs w:val="22"/>
              </w:rPr>
            </w:pPr>
          </w:p>
        </w:tc>
      </w:tr>
      <w:tr w:rsidR="00397F0D" w:rsidTr="00BB23E9">
        <w:trPr>
          <w:trHeight w:val="2153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Pr="00B9438C" w:rsidRDefault="00397F0D" w:rsidP="00BB23E9">
            <w:pPr>
              <w:rPr>
                <w:sz w:val="21"/>
                <w:szCs w:val="21"/>
              </w:rPr>
            </w:pPr>
            <w:r w:rsidRPr="00B9438C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30</w:t>
            </w:r>
            <w:r w:rsidRPr="00B9438C">
              <w:rPr>
                <w:sz w:val="21"/>
                <w:szCs w:val="21"/>
              </w:rPr>
              <w:t>-11/</w:t>
            </w:r>
            <w:r>
              <w:rPr>
                <w:sz w:val="21"/>
                <w:szCs w:val="21"/>
              </w:rPr>
              <w:t>5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31"/>
              </w:numPr>
              <w:tabs>
                <w:tab w:val="num" w:pos="183"/>
                <w:tab w:val="num" w:pos="284"/>
              </w:tabs>
              <w:spacing w:before="100" w:beforeAutospacing="1" w:after="100" w:afterAutospacing="1"/>
              <w:ind w:left="281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評量週</w:t>
            </w:r>
          </w:p>
          <w:p w:rsidR="00397F0D" w:rsidRDefault="00397F0D" w:rsidP="00BB23E9">
            <w:pPr>
              <w:widowControl/>
              <w:numPr>
                <w:ilvl w:val="0"/>
                <w:numId w:val="31"/>
              </w:numPr>
              <w:tabs>
                <w:tab w:val="num" w:pos="183"/>
                <w:tab w:val="num" w:pos="284"/>
              </w:tabs>
              <w:spacing w:before="100" w:beforeAutospacing="1" w:after="100" w:afterAutospacing="1"/>
              <w:ind w:left="281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傳送人事管理系統異動檔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32"/>
              </w:numPr>
              <w:tabs>
                <w:tab w:val="num" w:pos="275"/>
              </w:tabs>
              <w:spacing w:before="100" w:beforeAutospacing="1" w:after="100" w:afterAutospacing="1"/>
              <w:ind w:left="307" w:hanging="28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397F0D" w:rsidRDefault="00397F0D" w:rsidP="00BB23E9">
            <w:pPr>
              <w:widowControl/>
              <w:numPr>
                <w:ilvl w:val="0"/>
                <w:numId w:val="32"/>
              </w:numPr>
              <w:tabs>
                <w:tab w:val="num" w:pos="275"/>
              </w:tabs>
              <w:spacing w:before="100" w:beforeAutospacing="1" w:after="100" w:afterAutospacing="1"/>
              <w:ind w:left="307" w:hanging="28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第一次成績評量週</w:t>
            </w:r>
          </w:p>
          <w:p w:rsidR="00397F0D" w:rsidRDefault="00397F0D" w:rsidP="00BB23E9">
            <w:pPr>
              <w:widowControl/>
              <w:numPr>
                <w:ilvl w:val="0"/>
                <w:numId w:val="32"/>
              </w:numPr>
              <w:tabs>
                <w:tab w:val="num" w:pos="275"/>
              </w:tabs>
              <w:spacing w:before="100" w:beforeAutospacing="1" w:after="100" w:afterAutospacing="1"/>
              <w:ind w:left="307" w:hanging="28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週五語文活動暫停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33"/>
              </w:numPr>
              <w:tabs>
                <w:tab w:val="num" w:pos="264"/>
              </w:tabs>
              <w:spacing w:before="100" w:beforeAutospacing="1"/>
              <w:ind w:left="319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家庭訪問</w:t>
            </w:r>
          </w:p>
          <w:p w:rsidR="00397F0D" w:rsidRDefault="00397F0D" w:rsidP="00BB23E9">
            <w:pPr>
              <w:widowControl/>
              <w:numPr>
                <w:ilvl w:val="0"/>
                <w:numId w:val="33"/>
              </w:numPr>
              <w:tabs>
                <w:tab w:val="num" w:pos="264"/>
              </w:tabs>
              <w:spacing w:before="100" w:beforeAutospacing="1"/>
              <w:ind w:left="319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BB23E9">
            <w:pPr>
              <w:widowControl/>
              <w:numPr>
                <w:ilvl w:val="0"/>
                <w:numId w:val="33"/>
              </w:numPr>
              <w:tabs>
                <w:tab w:val="num" w:pos="264"/>
              </w:tabs>
              <w:spacing w:before="100" w:beforeAutospacing="1"/>
              <w:ind w:left="319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BB23E9">
            <w:pPr>
              <w:widowControl/>
              <w:numPr>
                <w:ilvl w:val="0"/>
                <w:numId w:val="33"/>
              </w:numPr>
              <w:tabs>
                <w:tab w:val="num" w:pos="264"/>
              </w:tabs>
              <w:spacing w:before="100" w:beforeAutospacing="1"/>
              <w:ind w:left="319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397F0D" w:rsidRDefault="00397F0D" w:rsidP="00BB23E9">
            <w:pPr>
              <w:widowControl/>
              <w:numPr>
                <w:ilvl w:val="0"/>
                <w:numId w:val="33"/>
              </w:numPr>
              <w:tabs>
                <w:tab w:val="num" w:pos="264"/>
              </w:tabs>
              <w:spacing w:before="100" w:beforeAutospacing="1"/>
              <w:ind w:left="319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檢閱晨檢簿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rPr>
                <w:sz w:val="22"/>
                <w:szCs w:val="22"/>
              </w:rPr>
            </w:pPr>
          </w:p>
        </w:tc>
      </w:tr>
      <w:tr w:rsidR="00397F0D" w:rsidTr="00BB23E9">
        <w:trPr>
          <w:cantSplit/>
          <w:trHeight w:val="1950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十一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Pr="00B9438C" w:rsidRDefault="00397F0D" w:rsidP="00BB23E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11/6</w:t>
            </w:r>
            <w:r w:rsidRPr="00B9438C">
              <w:rPr>
                <w:sz w:val="21"/>
                <w:szCs w:val="21"/>
              </w:rPr>
              <w:t>-11/1</w:t>
            </w:r>
            <w:r>
              <w:rPr>
                <w:sz w:val="21"/>
                <w:szCs w:val="21"/>
              </w:rPr>
              <w:t>2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ind w:firstLineChars="84" w:firstLine="1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校本研習</w:t>
            </w:r>
          </w:p>
          <w:p w:rsidR="00397F0D" w:rsidRDefault="00397F0D" w:rsidP="00BB23E9">
            <w:pPr>
              <w:ind w:firstLineChars="84" w:firstLine="1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上網填報增置員額經費管理系統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34"/>
              </w:numPr>
              <w:tabs>
                <w:tab w:val="num" w:pos="247"/>
              </w:tabs>
              <w:spacing w:before="100" w:beforeAutospacing="1" w:after="100" w:afterAutospacing="1"/>
              <w:ind w:left="261" w:hanging="26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作業簿檢閱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數學領域</w:t>
            </w:r>
          </w:p>
          <w:p w:rsidR="00397F0D" w:rsidRDefault="00397F0D" w:rsidP="00BB23E9">
            <w:pPr>
              <w:widowControl/>
              <w:numPr>
                <w:ilvl w:val="0"/>
                <w:numId w:val="34"/>
              </w:numPr>
              <w:tabs>
                <w:tab w:val="num" w:pos="247"/>
              </w:tabs>
              <w:spacing w:before="100" w:beforeAutospacing="1" w:after="100" w:afterAutospacing="1"/>
              <w:ind w:left="261" w:hanging="26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397F0D" w:rsidRPr="00877BA9" w:rsidRDefault="00397F0D" w:rsidP="00BB23E9">
            <w:pPr>
              <w:widowControl/>
              <w:numPr>
                <w:ilvl w:val="0"/>
                <w:numId w:val="34"/>
              </w:numPr>
              <w:tabs>
                <w:tab w:val="num" w:pos="247"/>
              </w:tabs>
              <w:spacing w:before="100" w:beforeAutospacing="1" w:after="100" w:afterAutospacing="1"/>
              <w:ind w:left="261" w:hanging="261"/>
              <w:rPr>
                <w:sz w:val="22"/>
                <w:szCs w:val="22"/>
              </w:rPr>
            </w:pPr>
            <w:r w:rsidRPr="00877BA9">
              <w:rPr>
                <w:rFonts w:hint="eastAsia"/>
                <w:sz w:val="22"/>
                <w:szCs w:val="22"/>
              </w:rPr>
              <w:t>週五與文活動</w:t>
            </w:r>
            <w:r w:rsidRPr="00877BA9">
              <w:rPr>
                <w:sz w:val="22"/>
                <w:szCs w:val="22"/>
              </w:rPr>
              <w:t>:</w:t>
            </w:r>
            <w:r w:rsidRPr="00877BA9">
              <w:rPr>
                <w:rFonts w:hint="eastAsia"/>
                <w:sz w:val="22"/>
                <w:szCs w:val="22"/>
              </w:rPr>
              <w:t>英語繪本導讀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35"/>
              </w:numPr>
              <w:tabs>
                <w:tab w:val="num" w:pos="305"/>
              </w:tabs>
              <w:spacing w:before="100" w:beforeAutospacing="1"/>
              <w:ind w:left="319" w:hanging="2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BB23E9">
            <w:pPr>
              <w:widowControl/>
              <w:numPr>
                <w:ilvl w:val="0"/>
                <w:numId w:val="35"/>
              </w:numPr>
              <w:tabs>
                <w:tab w:val="num" w:pos="305"/>
              </w:tabs>
              <w:spacing w:before="100" w:beforeAutospacing="1"/>
              <w:ind w:left="319" w:hanging="2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BB23E9">
            <w:pPr>
              <w:widowControl/>
              <w:numPr>
                <w:ilvl w:val="0"/>
                <w:numId w:val="35"/>
              </w:numPr>
              <w:tabs>
                <w:tab w:val="num" w:pos="305"/>
              </w:tabs>
              <w:spacing w:before="100" w:beforeAutospacing="1"/>
              <w:ind w:left="319" w:hanging="2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397F0D" w:rsidRDefault="00397F0D" w:rsidP="00BB23E9">
            <w:pPr>
              <w:widowControl/>
              <w:numPr>
                <w:ilvl w:val="0"/>
                <w:numId w:val="35"/>
              </w:numPr>
              <w:tabs>
                <w:tab w:val="num" w:pos="305"/>
              </w:tabs>
              <w:spacing w:before="100" w:beforeAutospacing="1"/>
              <w:ind w:left="319" w:hanging="2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辦理校外教學活動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ED1535">
            <w:pPr>
              <w:widowControl/>
              <w:numPr>
                <w:ilvl w:val="0"/>
                <w:numId w:val="36"/>
              </w:numPr>
              <w:tabs>
                <w:tab w:val="num" w:pos="223"/>
              </w:tabs>
              <w:spacing w:before="100" w:beforeAutospacing="1"/>
              <w:ind w:left="181" w:hanging="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請領辦公費、值勤費、代課鐘點費</w:t>
            </w:r>
          </w:p>
          <w:p w:rsidR="00397F0D" w:rsidRDefault="00397F0D" w:rsidP="00ED1535">
            <w:pPr>
              <w:widowControl/>
              <w:numPr>
                <w:ilvl w:val="0"/>
                <w:numId w:val="36"/>
              </w:numPr>
              <w:tabs>
                <w:tab w:val="num" w:pos="223"/>
              </w:tabs>
              <w:spacing w:before="100" w:beforeAutospacing="1"/>
              <w:ind w:left="181" w:hanging="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繳公保、退撫金、勞健保費</w:t>
            </w:r>
          </w:p>
          <w:p w:rsidR="00397F0D" w:rsidRDefault="00397F0D" w:rsidP="00ED1535">
            <w:pPr>
              <w:widowControl/>
              <w:numPr>
                <w:ilvl w:val="0"/>
                <w:numId w:val="36"/>
              </w:numPr>
              <w:tabs>
                <w:tab w:val="num" w:pos="223"/>
              </w:tabs>
              <w:spacing w:before="100" w:beforeAutospacing="1"/>
              <w:ind w:left="181" w:hanging="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遊戲器材安全檢查</w:t>
            </w:r>
          </w:p>
        </w:tc>
      </w:tr>
      <w:tr w:rsidR="00397F0D" w:rsidTr="00BB23E9">
        <w:trPr>
          <w:cantSplit/>
          <w:trHeight w:val="2331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十二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Pr="00B9438C" w:rsidRDefault="00397F0D" w:rsidP="00BB23E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11/13</w:t>
            </w:r>
            <w:r w:rsidRPr="00B9438C">
              <w:rPr>
                <w:sz w:val="21"/>
                <w:szCs w:val="21"/>
              </w:rPr>
              <w:t>-11/</w:t>
            </w:r>
            <w:r>
              <w:rPr>
                <w:sz w:val="21"/>
                <w:szCs w:val="21"/>
              </w:rPr>
              <w:t>19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37"/>
              </w:numPr>
              <w:tabs>
                <w:tab w:val="clear" w:pos="720"/>
                <w:tab w:val="num" w:pos="197"/>
                <w:tab w:val="num" w:pos="365"/>
              </w:tabs>
              <w:spacing w:before="100" w:beforeAutospacing="1" w:after="100" w:afterAutospacing="1"/>
              <w:ind w:left="185" w:hanging="7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服務獎章申請</w:t>
            </w:r>
          </w:p>
          <w:p w:rsidR="00397F0D" w:rsidRDefault="00397F0D" w:rsidP="00BB23E9">
            <w:pPr>
              <w:widowControl/>
              <w:numPr>
                <w:ilvl w:val="0"/>
                <w:numId w:val="37"/>
              </w:numPr>
              <w:tabs>
                <w:tab w:val="clear" w:pos="720"/>
                <w:tab w:val="num" w:pos="197"/>
                <w:tab w:val="num" w:pos="365"/>
              </w:tabs>
              <w:spacing w:before="100" w:beforeAutospacing="1" w:after="100" w:afterAutospacing="1"/>
              <w:ind w:left="185" w:hanging="7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兒少保護宣導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346CDD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397F0D" w:rsidRDefault="00397F0D" w:rsidP="00346CDD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D868A1">
              <w:rPr>
                <w:rFonts w:hint="eastAsia"/>
                <w:sz w:val="22"/>
                <w:szCs w:val="22"/>
              </w:rPr>
              <w:t>作文比賽（暫定）</w:t>
            </w:r>
          </w:p>
          <w:p w:rsidR="00397F0D" w:rsidRPr="00D868A1" w:rsidRDefault="00397F0D" w:rsidP="00346CDD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877BA9">
              <w:rPr>
                <w:rFonts w:hint="eastAsia"/>
                <w:sz w:val="22"/>
                <w:szCs w:val="22"/>
              </w:rPr>
              <w:t>週五與文活動</w:t>
            </w:r>
            <w:r w:rsidRPr="00877BA9">
              <w:rPr>
                <w:sz w:val="22"/>
                <w:szCs w:val="22"/>
              </w:rPr>
              <w:t>:</w:t>
            </w:r>
            <w:r w:rsidRPr="00877BA9">
              <w:rPr>
                <w:rFonts w:hint="eastAsia"/>
                <w:sz w:val="22"/>
                <w:szCs w:val="22"/>
              </w:rPr>
              <w:t>英語繪本導讀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39"/>
              </w:numPr>
              <w:tabs>
                <w:tab w:val="num" w:pos="319"/>
              </w:tabs>
              <w:spacing w:before="100" w:beforeAutospacing="1"/>
              <w:ind w:left="361" w:hanging="30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BB23E9">
            <w:pPr>
              <w:widowControl/>
              <w:numPr>
                <w:ilvl w:val="0"/>
                <w:numId w:val="39"/>
              </w:numPr>
              <w:tabs>
                <w:tab w:val="num" w:pos="319"/>
              </w:tabs>
              <w:spacing w:before="100" w:beforeAutospacing="1"/>
              <w:ind w:left="361" w:hanging="30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BB23E9">
            <w:pPr>
              <w:widowControl/>
              <w:numPr>
                <w:ilvl w:val="0"/>
                <w:numId w:val="39"/>
              </w:numPr>
              <w:tabs>
                <w:tab w:val="num" w:pos="319"/>
              </w:tabs>
              <w:spacing w:before="100" w:beforeAutospacing="1"/>
              <w:ind w:left="361" w:hanging="30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397F0D" w:rsidRDefault="00397F0D" w:rsidP="00BB23E9">
            <w:pPr>
              <w:widowControl/>
              <w:numPr>
                <w:ilvl w:val="0"/>
                <w:numId w:val="39"/>
              </w:numPr>
              <w:tabs>
                <w:tab w:val="num" w:pos="319"/>
              </w:tabs>
              <w:spacing w:before="100" w:beforeAutospacing="1"/>
              <w:ind w:left="361" w:hanging="30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級會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法治教育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交通安全的重要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ED1535">
            <w:pPr>
              <w:widowControl/>
              <w:numPr>
                <w:ilvl w:val="0"/>
                <w:numId w:val="40"/>
              </w:numPr>
              <w:tabs>
                <w:tab w:val="num" w:pos="251"/>
              </w:tabs>
              <w:spacing w:before="100" w:beforeAutospacing="1" w:after="100" w:afterAutospacing="1"/>
              <w:ind w:left="181" w:hanging="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請領下月份員工薪津</w:t>
            </w:r>
          </w:p>
        </w:tc>
      </w:tr>
      <w:tr w:rsidR="00397F0D" w:rsidTr="00BB23E9">
        <w:trPr>
          <w:cantSplit/>
          <w:trHeight w:val="1134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Pr="00B9438C" w:rsidRDefault="00397F0D" w:rsidP="00BB23E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11/20</w:t>
            </w:r>
            <w:r w:rsidRPr="00B9438C">
              <w:rPr>
                <w:sz w:val="21"/>
                <w:szCs w:val="21"/>
              </w:rPr>
              <w:t>-11</w:t>
            </w:r>
            <w:r>
              <w:rPr>
                <w:sz w:val="21"/>
                <w:szCs w:val="21"/>
              </w:rPr>
              <w:t>/26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8606C8">
            <w:pPr>
              <w:widowControl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公民與政治權力檢核表送府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346CDD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397F0D" w:rsidRDefault="00397F0D" w:rsidP="00346CDD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43"/>
              </w:numPr>
              <w:tabs>
                <w:tab w:val="num" w:pos="278"/>
              </w:tabs>
              <w:spacing w:before="100" w:beforeAutospacing="1"/>
              <w:ind w:left="292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BB23E9">
            <w:pPr>
              <w:widowControl/>
              <w:numPr>
                <w:ilvl w:val="0"/>
                <w:numId w:val="43"/>
              </w:numPr>
              <w:tabs>
                <w:tab w:val="num" w:pos="278"/>
              </w:tabs>
              <w:spacing w:before="100" w:beforeAutospacing="1"/>
              <w:ind w:left="292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BB23E9">
            <w:pPr>
              <w:widowControl/>
              <w:numPr>
                <w:ilvl w:val="0"/>
                <w:numId w:val="43"/>
              </w:numPr>
              <w:tabs>
                <w:tab w:val="num" w:pos="278"/>
              </w:tabs>
              <w:spacing w:before="100" w:beforeAutospacing="1"/>
              <w:ind w:left="292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rPr>
                <w:sz w:val="22"/>
                <w:szCs w:val="22"/>
              </w:rPr>
            </w:pPr>
          </w:p>
        </w:tc>
      </w:tr>
      <w:tr w:rsidR="00397F0D" w:rsidTr="00BB23E9">
        <w:trPr>
          <w:cantSplit/>
          <w:trHeight w:val="1134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十四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Pr="00B9438C" w:rsidRDefault="00397F0D" w:rsidP="00BB23E9">
            <w:pPr>
              <w:rPr>
                <w:sz w:val="21"/>
                <w:szCs w:val="21"/>
              </w:rPr>
            </w:pPr>
            <w:r w:rsidRPr="00B9438C">
              <w:rPr>
                <w:sz w:val="21"/>
                <w:szCs w:val="21"/>
              </w:rPr>
              <w:t>11/</w:t>
            </w:r>
            <w:r>
              <w:rPr>
                <w:sz w:val="21"/>
                <w:szCs w:val="21"/>
              </w:rPr>
              <w:t>27-12/3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ind w:leftChars="2" w:left="183" w:hangingChars="81" w:hanging="17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教師級務與行政事務處理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346CDD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397F0D" w:rsidRDefault="00397F0D" w:rsidP="00346CDD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45"/>
              </w:numPr>
              <w:tabs>
                <w:tab w:val="num" w:pos="264"/>
              </w:tabs>
              <w:spacing w:before="100" w:beforeAutospacing="1"/>
              <w:ind w:left="289" w:hanging="27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炎坤師</w:t>
            </w:r>
          </w:p>
          <w:p w:rsidR="00397F0D" w:rsidRDefault="00397F0D" w:rsidP="00BB23E9">
            <w:pPr>
              <w:widowControl/>
              <w:numPr>
                <w:ilvl w:val="0"/>
                <w:numId w:val="45"/>
              </w:numPr>
              <w:tabs>
                <w:tab w:val="num" w:pos="264"/>
              </w:tabs>
              <w:spacing w:before="100" w:beforeAutospacing="1"/>
              <w:ind w:left="289" w:hanging="27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BB23E9">
            <w:pPr>
              <w:widowControl/>
              <w:numPr>
                <w:ilvl w:val="0"/>
                <w:numId w:val="45"/>
              </w:numPr>
              <w:tabs>
                <w:tab w:val="num" w:pos="264"/>
              </w:tabs>
              <w:spacing w:before="100" w:beforeAutospacing="1"/>
              <w:ind w:left="289" w:hanging="27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BB23E9">
            <w:pPr>
              <w:widowControl/>
              <w:numPr>
                <w:ilvl w:val="0"/>
                <w:numId w:val="45"/>
              </w:numPr>
              <w:tabs>
                <w:tab w:val="num" w:pos="264"/>
              </w:tabs>
              <w:spacing w:before="100" w:beforeAutospacing="1"/>
              <w:ind w:left="289" w:hanging="27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rPr>
                <w:sz w:val="22"/>
                <w:szCs w:val="22"/>
              </w:rPr>
            </w:pPr>
          </w:p>
        </w:tc>
      </w:tr>
      <w:tr w:rsidR="00397F0D" w:rsidTr="00BB23E9">
        <w:trPr>
          <w:cantSplit/>
          <w:trHeight w:val="1134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十五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Pr="00B9438C" w:rsidRDefault="00397F0D" w:rsidP="00BB23E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12/4</w:t>
            </w:r>
            <w:r w:rsidRPr="00B9438C">
              <w:rPr>
                <w:sz w:val="21"/>
                <w:szCs w:val="21"/>
              </w:rPr>
              <w:t>-12/</w:t>
            </w:r>
            <w:r>
              <w:rPr>
                <w:sz w:val="21"/>
                <w:szCs w:val="21"/>
              </w:rPr>
              <w:t>10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46"/>
              </w:numPr>
              <w:tabs>
                <w:tab w:val="num" w:pos="211"/>
              </w:tabs>
              <w:spacing w:before="100" w:beforeAutospacing="1" w:after="100" w:afterAutospacing="1"/>
              <w:ind w:left="211" w:hanging="18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上網填報增置員額經費管理系統</w:t>
            </w:r>
          </w:p>
          <w:p w:rsidR="00397F0D" w:rsidRDefault="00397F0D" w:rsidP="00BB23E9">
            <w:pPr>
              <w:widowControl/>
              <w:numPr>
                <w:ilvl w:val="0"/>
                <w:numId w:val="46"/>
              </w:numPr>
              <w:tabs>
                <w:tab w:val="num" w:pos="211"/>
              </w:tabs>
              <w:spacing w:before="100" w:beforeAutospacing="1" w:after="100" w:afterAutospacing="1"/>
              <w:ind w:left="211" w:hanging="18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傳送人事管理系統異動檔</w:t>
            </w:r>
          </w:p>
          <w:p w:rsidR="00397F0D" w:rsidRDefault="00397F0D" w:rsidP="00BB23E9">
            <w:pPr>
              <w:widowControl/>
              <w:numPr>
                <w:ilvl w:val="0"/>
                <w:numId w:val="46"/>
              </w:numPr>
              <w:tabs>
                <w:tab w:val="num" w:pos="211"/>
              </w:tabs>
              <w:spacing w:before="100" w:beforeAutospacing="1" w:after="100" w:afterAutospacing="1"/>
              <w:ind w:left="211" w:hanging="18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生命教育及性平宣導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346CDD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397F0D" w:rsidRDefault="00397F0D" w:rsidP="00346CDD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48"/>
              </w:numPr>
              <w:tabs>
                <w:tab w:val="num" w:pos="223"/>
              </w:tabs>
              <w:spacing w:before="100" w:beforeAutospacing="1"/>
              <w:ind w:left="237" w:hanging="22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BB23E9">
            <w:pPr>
              <w:widowControl/>
              <w:numPr>
                <w:ilvl w:val="0"/>
                <w:numId w:val="48"/>
              </w:numPr>
              <w:tabs>
                <w:tab w:val="num" w:pos="223"/>
              </w:tabs>
              <w:spacing w:before="100" w:beforeAutospacing="1"/>
              <w:ind w:left="237" w:hanging="22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BB23E9">
            <w:pPr>
              <w:widowControl/>
              <w:numPr>
                <w:ilvl w:val="0"/>
                <w:numId w:val="48"/>
              </w:numPr>
              <w:tabs>
                <w:tab w:val="num" w:pos="223"/>
              </w:tabs>
              <w:spacing w:before="100" w:beforeAutospacing="1"/>
              <w:ind w:left="237" w:hanging="22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397F0D" w:rsidRDefault="00397F0D" w:rsidP="00BB23E9">
            <w:pPr>
              <w:widowControl/>
              <w:numPr>
                <w:ilvl w:val="0"/>
                <w:numId w:val="48"/>
              </w:numPr>
              <w:tabs>
                <w:tab w:val="num" w:pos="223"/>
              </w:tabs>
              <w:spacing w:before="100" w:beforeAutospacing="1"/>
              <w:ind w:left="237" w:hanging="22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檢閱晨檢簿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rPr>
                <w:sz w:val="22"/>
                <w:szCs w:val="22"/>
              </w:rPr>
            </w:pPr>
          </w:p>
        </w:tc>
      </w:tr>
      <w:tr w:rsidR="00397F0D" w:rsidTr="00BB23E9">
        <w:trPr>
          <w:cantSplit/>
          <w:trHeight w:val="1134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十六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Pr="00B9438C" w:rsidRDefault="00397F0D" w:rsidP="00BB23E9">
            <w:pPr>
              <w:rPr>
                <w:sz w:val="21"/>
                <w:szCs w:val="21"/>
              </w:rPr>
            </w:pPr>
            <w:r w:rsidRPr="00B9438C">
              <w:rPr>
                <w:sz w:val="21"/>
                <w:szCs w:val="21"/>
              </w:rPr>
              <w:t>12/</w:t>
            </w:r>
            <w:r>
              <w:rPr>
                <w:sz w:val="21"/>
                <w:szCs w:val="21"/>
              </w:rPr>
              <w:t>11</w:t>
            </w:r>
            <w:r w:rsidRPr="00B9438C">
              <w:rPr>
                <w:sz w:val="21"/>
                <w:szCs w:val="21"/>
              </w:rPr>
              <w:t>-12/</w:t>
            </w:r>
            <w:r>
              <w:rPr>
                <w:sz w:val="21"/>
                <w:szCs w:val="21"/>
              </w:rPr>
              <w:t>17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9110EA">
            <w:pPr>
              <w:widowControl/>
              <w:spacing w:before="100" w:beforeAutospacing="1" w:after="100" w:afterAutospacing="1"/>
              <w:ind w:leftChars="81"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週三教師進修</w:t>
            </w:r>
          </w:p>
          <w:p w:rsidR="00397F0D" w:rsidRDefault="00397F0D" w:rsidP="009110EA">
            <w:pPr>
              <w:widowControl/>
              <w:spacing w:before="100" w:beforeAutospacing="1" w:after="100" w:afterAutospacing="1"/>
              <w:ind w:leftChars="81"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本土語言二合一訪視</w:t>
            </w:r>
          </w:p>
          <w:p w:rsidR="00397F0D" w:rsidRDefault="00397F0D" w:rsidP="009110EA">
            <w:pPr>
              <w:widowControl/>
              <w:spacing w:before="100" w:beforeAutospacing="1" w:after="100" w:afterAutospacing="1"/>
              <w:ind w:leftChars="81"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慶生會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346CDD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397F0D" w:rsidRDefault="00397F0D" w:rsidP="00346CDD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51"/>
              </w:numPr>
              <w:tabs>
                <w:tab w:val="num" w:pos="292"/>
              </w:tabs>
              <w:spacing w:before="100" w:beforeAutospacing="1"/>
              <w:ind w:left="292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慶生會</w:t>
            </w:r>
            <w:r>
              <w:rPr>
                <w:sz w:val="22"/>
                <w:szCs w:val="22"/>
              </w:rPr>
              <w:t>-(10</w:t>
            </w:r>
            <w:r>
              <w:rPr>
                <w:rFonts w:hint="eastAsia"/>
                <w:sz w:val="22"/>
                <w:szCs w:val="22"/>
              </w:rPr>
              <w:t>、</w:t>
            </w:r>
            <w:r>
              <w:rPr>
                <w:sz w:val="22"/>
                <w:szCs w:val="22"/>
              </w:rPr>
              <w:t>11</w:t>
            </w:r>
            <w:r>
              <w:rPr>
                <w:rFonts w:hint="eastAsia"/>
                <w:sz w:val="22"/>
                <w:szCs w:val="22"/>
              </w:rPr>
              <w:t>、</w:t>
            </w:r>
            <w:r>
              <w:rPr>
                <w:sz w:val="22"/>
                <w:szCs w:val="22"/>
              </w:rPr>
              <w:t>12</w:t>
            </w:r>
            <w:r>
              <w:rPr>
                <w:rFonts w:hint="eastAsia"/>
                <w:sz w:val="22"/>
                <w:szCs w:val="22"/>
              </w:rPr>
              <w:t>月</w:t>
            </w:r>
            <w:r>
              <w:rPr>
                <w:sz w:val="22"/>
                <w:szCs w:val="22"/>
              </w:rPr>
              <w:t>)</w:t>
            </w:r>
          </w:p>
          <w:p w:rsidR="00397F0D" w:rsidRDefault="00397F0D" w:rsidP="00BB23E9">
            <w:pPr>
              <w:widowControl/>
              <w:numPr>
                <w:ilvl w:val="0"/>
                <w:numId w:val="51"/>
              </w:numPr>
              <w:tabs>
                <w:tab w:val="num" w:pos="292"/>
              </w:tabs>
              <w:spacing w:before="100" w:beforeAutospacing="1"/>
              <w:ind w:left="292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BB23E9">
            <w:pPr>
              <w:widowControl/>
              <w:numPr>
                <w:ilvl w:val="0"/>
                <w:numId w:val="51"/>
              </w:numPr>
              <w:tabs>
                <w:tab w:val="num" w:pos="292"/>
              </w:tabs>
              <w:spacing w:before="100" w:beforeAutospacing="1"/>
              <w:ind w:left="292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BB23E9">
            <w:pPr>
              <w:widowControl/>
              <w:numPr>
                <w:ilvl w:val="0"/>
                <w:numId w:val="51"/>
              </w:numPr>
              <w:tabs>
                <w:tab w:val="num" w:pos="292"/>
              </w:tabs>
              <w:spacing w:before="100" w:beforeAutospacing="1"/>
              <w:ind w:left="292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397F0D" w:rsidRDefault="00397F0D" w:rsidP="00BB23E9">
            <w:pPr>
              <w:widowControl/>
              <w:numPr>
                <w:ilvl w:val="0"/>
                <w:numId w:val="51"/>
              </w:numPr>
              <w:tabs>
                <w:tab w:val="num" w:pos="292"/>
              </w:tabs>
              <w:spacing w:before="100" w:beforeAutospacing="1"/>
              <w:ind w:left="292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級會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環境教育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如何做環保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ED1535">
            <w:pPr>
              <w:widowControl/>
              <w:numPr>
                <w:ilvl w:val="0"/>
                <w:numId w:val="52"/>
              </w:numPr>
              <w:tabs>
                <w:tab w:val="num" w:pos="251"/>
              </w:tabs>
              <w:spacing w:before="100" w:beforeAutospacing="1"/>
              <w:ind w:left="181" w:hanging="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請領辦公費、值勤費、代課鐘點費</w:t>
            </w:r>
          </w:p>
          <w:p w:rsidR="00397F0D" w:rsidRDefault="00397F0D" w:rsidP="00ED1535">
            <w:pPr>
              <w:widowControl/>
              <w:numPr>
                <w:ilvl w:val="0"/>
                <w:numId w:val="52"/>
              </w:numPr>
              <w:tabs>
                <w:tab w:val="num" w:pos="251"/>
              </w:tabs>
              <w:spacing w:before="100" w:beforeAutospacing="1"/>
              <w:ind w:left="181" w:hanging="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繳公保、退撫金、勞健保費</w:t>
            </w:r>
          </w:p>
          <w:p w:rsidR="00397F0D" w:rsidRDefault="00397F0D" w:rsidP="00ED1535">
            <w:pPr>
              <w:widowControl/>
              <w:numPr>
                <w:ilvl w:val="0"/>
                <w:numId w:val="52"/>
              </w:numPr>
              <w:tabs>
                <w:tab w:val="num" w:pos="251"/>
              </w:tabs>
              <w:spacing w:before="100" w:beforeAutospacing="1"/>
              <w:ind w:left="181" w:hanging="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遊戲器材安全檢查</w:t>
            </w:r>
          </w:p>
        </w:tc>
      </w:tr>
      <w:tr w:rsidR="00397F0D" w:rsidTr="00BB23E9">
        <w:trPr>
          <w:cantSplit/>
          <w:trHeight w:val="1134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十七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Pr="00B9438C" w:rsidRDefault="00397F0D" w:rsidP="00BB23E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12/18</w:t>
            </w:r>
            <w:r w:rsidRPr="00B9438C">
              <w:rPr>
                <w:sz w:val="21"/>
                <w:szCs w:val="21"/>
              </w:rPr>
              <w:t>-12/2</w:t>
            </w:r>
            <w:r>
              <w:rPr>
                <w:sz w:val="21"/>
                <w:szCs w:val="21"/>
              </w:rPr>
              <w:t>4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>
              <w:rPr>
                <w:rFonts w:hint="eastAsia"/>
                <w:sz w:val="22"/>
                <w:szCs w:val="22"/>
              </w:rPr>
              <w:t>校本研習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憂鬱自傷防治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53"/>
              </w:numPr>
              <w:tabs>
                <w:tab w:val="num" w:pos="233"/>
              </w:tabs>
              <w:spacing w:before="100" w:beforeAutospacing="1" w:after="100" w:afterAutospacing="1"/>
              <w:ind w:left="275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作業簿檢閱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國語科</w:t>
            </w:r>
          </w:p>
          <w:p w:rsidR="00397F0D" w:rsidRDefault="00397F0D" w:rsidP="00BB23E9">
            <w:pPr>
              <w:widowControl/>
              <w:numPr>
                <w:ilvl w:val="0"/>
                <w:numId w:val="53"/>
              </w:numPr>
              <w:tabs>
                <w:tab w:val="num" w:pos="233"/>
              </w:tabs>
              <w:spacing w:before="100" w:beforeAutospacing="1" w:after="100" w:afterAutospacing="1"/>
              <w:ind w:left="275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397F0D" w:rsidRDefault="00397F0D" w:rsidP="00BB23E9">
            <w:pPr>
              <w:widowControl/>
              <w:numPr>
                <w:ilvl w:val="0"/>
                <w:numId w:val="53"/>
              </w:numPr>
              <w:tabs>
                <w:tab w:val="num" w:pos="233"/>
              </w:tabs>
              <w:spacing w:before="100" w:beforeAutospacing="1" w:after="100" w:afterAutospacing="1"/>
              <w:ind w:left="275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54"/>
              </w:numPr>
              <w:tabs>
                <w:tab w:val="clear" w:pos="720"/>
                <w:tab w:val="num" w:pos="153"/>
                <w:tab w:val="num" w:pos="277"/>
              </w:tabs>
              <w:spacing w:before="100" w:beforeAutospacing="1"/>
              <w:ind w:left="167" w:hanging="15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素杏師</w:t>
            </w:r>
          </w:p>
          <w:p w:rsidR="00397F0D" w:rsidRDefault="00397F0D" w:rsidP="00BB23E9">
            <w:pPr>
              <w:widowControl/>
              <w:numPr>
                <w:ilvl w:val="0"/>
                <w:numId w:val="54"/>
              </w:numPr>
              <w:tabs>
                <w:tab w:val="clear" w:pos="720"/>
                <w:tab w:val="num" w:pos="97"/>
                <w:tab w:val="num" w:pos="153"/>
              </w:tabs>
              <w:spacing w:before="100" w:beforeAutospacing="1"/>
              <w:ind w:left="167" w:hanging="15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社區暨學校運動會</w:t>
            </w:r>
          </w:p>
          <w:p w:rsidR="00397F0D" w:rsidRDefault="00397F0D" w:rsidP="00BB23E9">
            <w:pPr>
              <w:widowControl/>
              <w:numPr>
                <w:ilvl w:val="0"/>
                <w:numId w:val="54"/>
              </w:numPr>
              <w:tabs>
                <w:tab w:val="clear" w:pos="720"/>
                <w:tab w:val="num" w:pos="153"/>
                <w:tab w:val="num" w:pos="277"/>
              </w:tabs>
              <w:spacing w:before="100" w:beforeAutospacing="1"/>
              <w:ind w:left="167" w:hanging="15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BB23E9">
            <w:pPr>
              <w:widowControl/>
              <w:numPr>
                <w:ilvl w:val="0"/>
                <w:numId w:val="54"/>
              </w:numPr>
              <w:tabs>
                <w:tab w:val="clear" w:pos="720"/>
                <w:tab w:val="num" w:pos="153"/>
                <w:tab w:val="num" w:pos="277"/>
              </w:tabs>
              <w:spacing w:before="100" w:beforeAutospacing="1"/>
              <w:ind w:left="167" w:hanging="15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BB23E9">
            <w:pPr>
              <w:widowControl/>
              <w:numPr>
                <w:ilvl w:val="0"/>
                <w:numId w:val="54"/>
              </w:numPr>
              <w:tabs>
                <w:tab w:val="clear" w:pos="720"/>
                <w:tab w:val="num" w:pos="97"/>
                <w:tab w:val="num" w:pos="153"/>
              </w:tabs>
              <w:spacing w:before="100" w:beforeAutospacing="1"/>
              <w:ind w:left="167" w:hanging="15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ED1535">
            <w:pPr>
              <w:widowControl/>
              <w:numPr>
                <w:ilvl w:val="0"/>
                <w:numId w:val="55"/>
              </w:numPr>
              <w:tabs>
                <w:tab w:val="num" w:pos="265"/>
              </w:tabs>
              <w:spacing w:before="100" w:beforeAutospacing="1" w:after="100" w:afterAutospacing="1"/>
              <w:ind w:left="181" w:hanging="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請領下月份員工薪津</w:t>
            </w:r>
          </w:p>
        </w:tc>
      </w:tr>
      <w:tr w:rsidR="00397F0D" w:rsidTr="00BB23E9">
        <w:trPr>
          <w:cantSplit/>
          <w:trHeight w:val="1134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十八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Pr="00B9438C" w:rsidRDefault="00397F0D" w:rsidP="00BB23E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12/25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12/31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56"/>
              </w:numPr>
              <w:tabs>
                <w:tab w:val="clear" w:pos="720"/>
                <w:tab w:val="num" w:pos="242"/>
                <w:tab w:val="num" w:pos="365"/>
              </w:tabs>
              <w:spacing w:before="100" w:beforeAutospacing="1" w:after="100" w:afterAutospacing="1"/>
              <w:ind w:left="365" w:hanging="36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年終獎金報表製作</w:t>
            </w:r>
          </w:p>
          <w:p w:rsidR="00397F0D" w:rsidRDefault="00397F0D" w:rsidP="00BB23E9">
            <w:pPr>
              <w:widowControl/>
              <w:spacing w:before="100" w:beforeAutospacing="1" w:after="100" w:afterAutospacing="1"/>
              <w:ind w:left="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>
              <w:rPr>
                <w:rFonts w:hint="eastAsia"/>
                <w:sz w:val="22"/>
                <w:szCs w:val="22"/>
              </w:rPr>
              <w:t>週三教師進修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健康與體育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中原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346CDD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397F0D" w:rsidRDefault="00397F0D" w:rsidP="00346CDD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作業簿檢閱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數學科</w:t>
            </w:r>
          </w:p>
          <w:p w:rsidR="00397F0D" w:rsidRDefault="00397F0D" w:rsidP="00346CDD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58"/>
              </w:numPr>
              <w:tabs>
                <w:tab w:val="num" w:pos="347"/>
              </w:tabs>
              <w:spacing w:before="100" w:beforeAutospacing="1"/>
              <w:ind w:left="375" w:hanging="33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BB23E9">
            <w:pPr>
              <w:widowControl/>
              <w:numPr>
                <w:ilvl w:val="0"/>
                <w:numId w:val="58"/>
              </w:numPr>
              <w:tabs>
                <w:tab w:val="num" w:pos="347"/>
              </w:tabs>
              <w:spacing w:before="100" w:beforeAutospacing="1"/>
              <w:ind w:left="375" w:hanging="33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BB23E9">
            <w:pPr>
              <w:widowControl/>
              <w:numPr>
                <w:ilvl w:val="0"/>
                <w:numId w:val="58"/>
              </w:numPr>
              <w:tabs>
                <w:tab w:val="num" w:pos="347"/>
              </w:tabs>
              <w:spacing w:before="100" w:beforeAutospacing="1"/>
              <w:ind w:left="375" w:hanging="33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ED1535">
            <w:pPr>
              <w:widowControl/>
              <w:numPr>
                <w:ilvl w:val="0"/>
                <w:numId w:val="59"/>
              </w:numPr>
              <w:tabs>
                <w:tab w:val="num" w:pos="239"/>
              </w:tabs>
              <w:spacing w:before="100" w:beforeAutospacing="1" w:after="100" w:afterAutospacing="1"/>
              <w:ind w:left="187" w:hanging="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飲用水水質檢測</w:t>
            </w:r>
          </w:p>
        </w:tc>
      </w:tr>
      <w:tr w:rsidR="00397F0D" w:rsidTr="00BB23E9">
        <w:trPr>
          <w:cantSplit/>
          <w:trHeight w:val="1134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十九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Pr="00B9438C" w:rsidRDefault="00397F0D" w:rsidP="00BB23E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1/01</w:t>
            </w:r>
            <w:r w:rsidRPr="00B9438C">
              <w:rPr>
                <w:sz w:val="21"/>
                <w:szCs w:val="21"/>
              </w:rPr>
              <w:t>-1/</w:t>
            </w:r>
            <w:r>
              <w:rPr>
                <w:sz w:val="21"/>
                <w:szCs w:val="21"/>
              </w:rPr>
              <w:t>07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60"/>
              </w:numPr>
              <w:tabs>
                <w:tab w:val="num" w:pos="214"/>
              </w:tabs>
              <w:spacing w:before="100" w:beforeAutospacing="1"/>
              <w:ind w:left="242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填報人力管理系統</w:t>
            </w:r>
          </w:p>
          <w:p w:rsidR="00397F0D" w:rsidRDefault="00397F0D" w:rsidP="00BB23E9">
            <w:pPr>
              <w:widowControl/>
              <w:numPr>
                <w:ilvl w:val="0"/>
                <w:numId w:val="60"/>
              </w:numPr>
              <w:tabs>
                <w:tab w:val="num" w:pos="214"/>
              </w:tabs>
              <w:spacing w:before="100" w:beforeAutospacing="1"/>
              <w:ind w:left="242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傳送人事管理系統異動檔</w:t>
            </w:r>
          </w:p>
          <w:p w:rsidR="00397F0D" w:rsidRDefault="00397F0D" w:rsidP="00BB23E9">
            <w:pPr>
              <w:widowControl/>
              <w:numPr>
                <w:ilvl w:val="0"/>
                <w:numId w:val="60"/>
              </w:numPr>
              <w:tabs>
                <w:tab w:val="num" w:pos="214"/>
              </w:tabs>
              <w:spacing w:before="100" w:beforeAutospacing="1"/>
              <w:ind w:left="242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工友考核</w:t>
            </w:r>
          </w:p>
          <w:p w:rsidR="00397F0D" w:rsidRDefault="00397F0D" w:rsidP="00BB23E9">
            <w:pPr>
              <w:widowControl/>
              <w:numPr>
                <w:ilvl w:val="0"/>
                <w:numId w:val="60"/>
              </w:numPr>
              <w:tabs>
                <w:tab w:val="num" w:pos="214"/>
              </w:tabs>
              <w:spacing w:before="100" w:beforeAutospacing="1"/>
              <w:ind w:left="242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校內教師研習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憂鬱自傷防治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61"/>
              </w:numPr>
              <w:tabs>
                <w:tab w:val="num" w:pos="241"/>
              </w:tabs>
              <w:spacing w:before="100" w:beforeAutospacing="1" w:after="100" w:afterAutospacing="1"/>
              <w:ind w:hanging="71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397F0D" w:rsidRDefault="00397F0D" w:rsidP="00BB23E9">
            <w:pPr>
              <w:widowControl/>
              <w:numPr>
                <w:ilvl w:val="0"/>
                <w:numId w:val="61"/>
              </w:numPr>
              <w:tabs>
                <w:tab w:val="num" w:pos="241"/>
              </w:tabs>
              <w:spacing w:before="100" w:beforeAutospacing="1" w:after="100" w:afterAutospacing="1"/>
              <w:ind w:hanging="71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編印試卷</w:t>
            </w:r>
          </w:p>
          <w:p w:rsidR="00397F0D" w:rsidRDefault="00397F0D" w:rsidP="00BB23E9">
            <w:pPr>
              <w:widowControl/>
              <w:numPr>
                <w:ilvl w:val="0"/>
                <w:numId w:val="61"/>
              </w:numPr>
              <w:tabs>
                <w:tab w:val="num" w:pos="241"/>
              </w:tabs>
              <w:spacing w:before="100" w:beforeAutospacing="1" w:after="100" w:afterAutospacing="1"/>
              <w:ind w:left="220" w:hangingChars="100" w:hanging="22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第二次國語文闖關</w:t>
            </w:r>
          </w:p>
          <w:p w:rsidR="00397F0D" w:rsidRDefault="00397F0D" w:rsidP="00BB23E9">
            <w:pPr>
              <w:widowControl/>
              <w:numPr>
                <w:ilvl w:val="0"/>
                <w:numId w:val="61"/>
              </w:numPr>
              <w:tabs>
                <w:tab w:val="num" w:pos="241"/>
              </w:tabs>
              <w:spacing w:before="100" w:beforeAutospacing="1" w:after="100" w:afterAutospacing="1"/>
              <w:ind w:left="220" w:hangingChars="100" w:hanging="22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週五語文活動：國語週刊有獎徵答。</w:t>
            </w:r>
          </w:p>
          <w:p w:rsidR="00397F0D" w:rsidRDefault="00397F0D" w:rsidP="00BB23E9">
            <w:pPr>
              <w:widowControl/>
              <w:numPr>
                <w:ilvl w:val="0"/>
                <w:numId w:val="61"/>
              </w:numPr>
              <w:tabs>
                <w:tab w:val="num" w:pos="241"/>
              </w:tabs>
              <w:spacing w:before="100" w:beforeAutospacing="1" w:after="100" w:afterAutospacing="1"/>
              <w:ind w:left="220" w:hangingChars="100" w:hanging="22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作業簿檢閱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社會科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62"/>
              </w:numPr>
              <w:tabs>
                <w:tab w:val="num" w:pos="254"/>
              </w:tabs>
              <w:spacing w:before="100" w:beforeAutospacing="1"/>
              <w:ind w:left="254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BB23E9">
            <w:pPr>
              <w:widowControl/>
              <w:numPr>
                <w:ilvl w:val="0"/>
                <w:numId w:val="62"/>
              </w:numPr>
              <w:tabs>
                <w:tab w:val="num" w:pos="254"/>
              </w:tabs>
              <w:spacing w:before="100" w:beforeAutospacing="1"/>
              <w:ind w:left="254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BB23E9">
            <w:pPr>
              <w:widowControl/>
              <w:numPr>
                <w:ilvl w:val="0"/>
                <w:numId w:val="62"/>
              </w:numPr>
              <w:tabs>
                <w:tab w:val="num" w:pos="254"/>
              </w:tabs>
              <w:spacing w:before="100" w:beforeAutospacing="1"/>
              <w:ind w:left="254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rPr>
                <w:sz w:val="22"/>
                <w:szCs w:val="22"/>
              </w:rPr>
            </w:pPr>
          </w:p>
        </w:tc>
      </w:tr>
      <w:tr w:rsidR="00397F0D" w:rsidTr="00BB23E9">
        <w:trPr>
          <w:cantSplit/>
          <w:trHeight w:val="1134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二十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Pr="00B9438C" w:rsidRDefault="00397F0D" w:rsidP="00BB23E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1/08</w:t>
            </w:r>
            <w:r w:rsidRPr="00B9438C">
              <w:rPr>
                <w:sz w:val="21"/>
                <w:szCs w:val="21"/>
              </w:rPr>
              <w:t>-1/1</w:t>
            </w:r>
            <w:r>
              <w:rPr>
                <w:sz w:val="21"/>
                <w:szCs w:val="21"/>
              </w:rPr>
              <w:t>4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63"/>
              </w:numPr>
              <w:tabs>
                <w:tab w:val="num" w:pos="242"/>
              </w:tabs>
              <w:spacing w:before="100" w:beforeAutospacing="1" w:after="100" w:afterAutospacing="1"/>
              <w:ind w:leftChars="-65" w:left="-156" w:firstLineChars="65" w:firstLine="14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評量週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64"/>
              </w:numPr>
              <w:tabs>
                <w:tab w:val="num" w:pos="213"/>
              </w:tabs>
              <w:spacing w:before="100" w:beforeAutospacing="1" w:after="100" w:afterAutospacing="1"/>
              <w:ind w:left="255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作業簿檢閱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語文領域</w:t>
            </w:r>
          </w:p>
          <w:p w:rsidR="00397F0D" w:rsidRDefault="00397F0D" w:rsidP="00BB23E9">
            <w:pPr>
              <w:widowControl/>
              <w:numPr>
                <w:ilvl w:val="0"/>
                <w:numId w:val="64"/>
              </w:numPr>
              <w:tabs>
                <w:tab w:val="num" w:pos="213"/>
              </w:tabs>
              <w:spacing w:before="100" w:beforeAutospacing="1" w:after="100" w:afterAutospacing="1"/>
              <w:ind w:left="255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397F0D" w:rsidRDefault="00397F0D" w:rsidP="00BB23E9">
            <w:pPr>
              <w:widowControl/>
              <w:numPr>
                <w:ilvl w:val="0"/>
                <w:numId w:val="64"/>
              </w:numPr>
              <w:tabs>
                <w:tab w:val="num" w:pos="213"/>
              </w:tabs>
              <w:spacing w:before="100" w:beforeAutospacing="1" w:after="100" w:afterAutospacing="1"/>
              <w:ind w:left="255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第二次成績評量</w:t>
            </w:r>
          </w:p>
          <w:p w:rsidR="00397F0D" w:rsidRDefault="00397F0D" w:rsidP="00346CDD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>
              <w:rPr>
                <w:rFonts w:hint="eastAsia"/>
                <w:sz w:val="22"/>
                <w:szCs w:val="22"/>
              </w:rPr>
              <w:t>作業簿檢閱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自然科</w:t>
            </w:r>
          </w:p>
          <w:p w:rsidR="00397F0D" w:rsidRDefault="00397F0D" w:rsidP="00346CDD">
            <w:pPr>
              <w:widowControl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  <w:r>
              <w:rPr>
                <w:rFonts w:hint="eastAsia"/>
                <w:sz w:val="22"/>
                <w:szCs w:val="22"/>
              </w:rPr>
              <w:t>週五與文活動結束</w:t>
            </w:r>
          </w:p>
          <w:p w:rsidR="00397F0D" w:rsidRDefault="00397F0D" w:rsidP="00BB23E9">
            <w:pPr>
              <w:widowControl/>
              <w:spacing w:before="100" w:beforeAutospacing="1" w:after="100" w:afterAutospacing="1"/>
              <w:ind w:left="31"/>
              <w:rPr>
                <w:sz w:val="22"/>
                <w:szCs w:val="22"/>
              </w:rPr>
            </w:pP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65"/>
              </w:numPr>
              <w:tabs>
                <w:tab w:val="num" w:pos="226"/>
              </w:tabs>
              <w:spacing w:before="100" w:beforeAutospacing="1"/>
              <w:ind w:left="254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家庭訪問</w:t>
            </w:r>
          </w:p>
          <w:p w:rsidR="00397F0D" w:rsidRDefault="00397F0D" w:rsidP="00BB23E9">
            <w:pPr>
              <w:widowControl/>
              <w:numPr>
                <w:ilvl w:val="0"/>
                <w:numId w:val="65"/>
              </w:numPr>
              <w:tabs>
                <w:tab w:val="num" w:pos="226"/>
              </w:tabs>
              <w:spacing w:before="100" w:beforeAutospacing="1"/>
              <w:ind w:left="254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BB23E9">
            <w:pPr>
              <w:widowControl/>
              <w:numPr>
                <w:ilvl w:val="0"/>
                <w:numId w:val="65"/>
              </w:numPr>
              <w:tabs>
                <w:tab w:val="num" w:pos="226"/>
              </w:tabs>
              <w:spacing w:before="100" w:beforeAutospacing="1"/>
              <w:ind w:left="254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BB23E9">
            <w:pPr>
              <w:widowControl/>
              <w:numPr>
                <w:ilvl w:val="0"/>
                <w:numId w:val="65"/>
              </w:numPr>
              <w:tabs>
                <w:tab w:val="num" w:pos="226"/>
              </w:tabs>
              <w:spacing w:before="100" w:beforeAutospacing="1"/>
              <w:ind w:left="254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397F0D" w:rsidRDefault="00397F0D" w:rsidP="00BB23E9">
            <w:pPr>
              <w:widowControl/>
              <w:numPr>
                <w:ilvl w:val="0"/>
                <w:numId w:val="65"/>
              </w:numPr>
              <w:tabs>
                <w:tab w:val="num" w:pos="226"/>
              </w:tabs>
              <w:spacing w:before="100" w:beforeAutospacing="1"/>
              <w:ind w:left="254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檢閱晨檢簿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ED1535">
            <w:pPr>
              <w:widowControl/>
              <w:numPr>
                <w:ilvl w:val="0"/>
                <w:numId w:val="66"/>
              </w:numPr>
              <w:tabs>
                <w:tab w:val="num" w:pos="267"/>
              </w:tabs>
              <w:spacing w:before="100" w:beforeAutospacing="1"/>
              <w:ind w:left="198" w:hanging="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請領辦公費、值勤費、代課鐘點費</w:t>
            </w:r>
          </w:p>
          <w:p w:rsidR="00397F0D" w:rsidRDefault="00397F0D" w:rsidP="00ED1535">
            <w:pPr>
              <w:widowControl/>
              <w:numPr>
                <w:ilvl w:val="0"/>
                <w:numId w:val="66"/>
              </w:numPr>
              <w:tabs>
                <w:tab w:val="num" w:pos="267"/>
              </w:tabs>
              <w:spacing w:before="100" w:beforeAutospacing="1"/>
              <w:ind w:left="198" w:hanging="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繳公保、退撫金、勞健保費</w:t>
            </w:r>
          </w:p>
          <w:p w:rsidR="00397F0D" w:rsidRDefault="00397F0D" w:rsidP="00ED1535">
            <w:pPr>
              <w:widowControl/>
              <w:numPr>
                <w:ilvl w:val="0"/>
                <w:numId w:val="66"/>
              </w:numPr>
              <w:tabs>
                <w:tab w:val="num" w:pos="267"/>
              </w:tabs>
              <w:spacing w:before="100" w:beforeAutospacing="1"/>
              <w:ind w:left="198" w:hanging="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遊戲器材安全檢查</w:t>
            </w:r>
          </w:p>
        </w:tc>
      </w:tr>
      <w:tr w:rsidR="00397F0D" w:rsidTr="00BB23E9">
        <w:trPr>
          <w:cantSplit/>
          <w:trHeight w:val="1134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397F0D" w:rsidRDefault="00397F0D" w:rsidP="00BB23E9">
            <w:pPr>
              <w:jc w:val="center"/>
            </w:pPr>
            <w:r>
              <w:rPr>
                <w:rFonts w:hint="eastAsia"/>
              </w:rPr>
              <w:t>二十一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F0D" w:rsidRDefault="00397F0D" w:rsidP="00BB23E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1/15</w:t>
            </w:r>
            <w:r w:rsidRPr="00B9438C">
              <w:rPr>
                <w:sz w:val="21"/>
                <w:szCs w:val="21"/>
              </w:rPr>
              <w:t>-1/</w:t>
            </w:r>
            <w:r>
              <w:rPr>
                <w:sz w:val="21"/>
                <w:szCs w:val="21"/>
              </w:rPr>
              <w:t>20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67"/>
              </w:numPr>
              <w:tabs>
                <w:tab w:val="num" w:pos="242"/>
              </w:tabs>
              <w:spacing w:before="100" w:beforeAutospacing="1" w:after="100" w:afterAutospacing="1"/>
              <w:ind w:leftChars="-65" w:left="-156" w:firstLineChars="71" w:firstLine="15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休業式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68"/>
              </w:numPr>
              <w:tabs>
                <w:tab w:val="clear" w:pos="720"/>
                <w:tab w:val="num" w:pos="159"/>
                <w:tab w:val="num" w:pos="222"/>
              </w:tabs>
              <w:spacing w:before="100" w:beforeAutospacing="1" w:after="100" w:afterAutospacing="1"/>
              <w:ind w:left="241" w:hanging="18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397F0D" w:rsidRDefault="00397F0D" w:rsidP="00BB23E9">
            <w:pPr>
              <w:widowControl/>
              <w:numPr>
                <w:ilvl w:val="0"/>
                <w:numId w:val="68"/>
              </w:numPr>
              <w:tabs>
                <w:tab w:val="clear" w:pos="720"/>
                <w:tab w:val="num" w:pos="222"/>
                <w:tab w:val="num" w:pos="339"/>
              </w:tabs>
              <w:spacing w:before="100" w:beforeAutospacing="1" w:after="100" w:afterAutospacing="1"/>
              <w:ind w:left="241" w:hanging="18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學期成績統計、上傳、發成績單</w:t>
            </w:r>
          </w:p>
          <w:p w:rsidR="00397F0D" w:rsidRDefault="00397F0D" w:rsidP="00BB23E9">
            <w:pPr>
              <w:widowControl/>
              <w:numPr>
                <w:ilvl w:val="0"/>
                <w:numId w:val="68"/>
              </w:numPr>
              <w:tabs>
                <w:tab w:val="clear" w:pos="720"/>
                <w:tab w:val="num" w:pos="222"/>
                <w:tab w:val="num" w:pos="339"/>
              </w:tabs>
              <w:spacing w:before="100" w:beforeAutospacing="1" w:after="100" w:afterAutospacing="1"/>
              <w:ind w:left="241" w:hanging="18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回收教科書</w:t>
            </w:r>
          </w:p>
          <w:p w:rsidR="00397F0D" w:rsidRDefault="00397F0D" w:rsidP="00BB23E9">
            <w:pPr>
              <w:widowControl/>
              <w:numPr>
                <w:ilvl w:val="0"/>
                <w:numId w:val="68"/>
              </w:numPr>
              <w:tabs>
                <w:tab w:val="clear" w:pos="720"/>
                <w:tab w:val="num" w:pos="222"/>
                <w:tab w:val="num" w:pos="339"/>
              </w:tabs>
              <w:spacing w:before="100" w:beforeAutospacing="1" w:after="100" w:afterAutospacing="1"/>
              <w:ind w:left="241" w:hanging="18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作業簿檢閱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作文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F0D" w:rsidRDefault="00397F0D" w:rsidP="00BB23E9">
            <w:pPr>
              <w:widowControl/>
              <w:numPr>
                <w:ilvl w:val="0"/>
                <w:numId w:val="69"/>
              </w:numPr>
              <w:tabs>
                <w:tab w:val="num" w:pos="254"/>
              </w:tabs>
              <w:spacing w:before="100" w:beforeAutospacing="1"/>
              <w:ind w:left="240" w:hanging="19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397F0D" w:rsidRDefault="00397F0D" w:rsidP="00BB23E9">
            <w:pPr>
              <w:widowControl/>
              <w:numPr>
                <w:ilvl w:val="0"/>
                <w:numId w:val="69"/>
              </w:numPr>
              <w:tabs>
                <w:tab w:val="num" w:pos="254"/>
              </w:tabs>
              <w:spacing w:before="100" w:beforeAutospacing="1"/>
              <w:ind w:left="240" w:hanging="19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397F0D" w:rsidRDefault="00397F0D" w:rsidP="00BB23E9">
            <w:pPr>
              <w:widowControl/>
              <w:numPr>
                <w:ilvl w:val="0"/>
                <w:numId w:val="69"/>
              </w:numPr>
              <w:tabs>
                <w:tab w:val="num" w:pos="254"/>
              </w:tabs>
              <w:spacing w:before="100" w:beforeAutospacing="1"/>
              <w:ind w:left="240" w:hanging="19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397F0D" w:rsidRDefault="00397F0D" w:rsidP="00BB23E9">
            <w:pPr>
              <w:widowControl/>
              <w:numPr>
                <w:ilvl w:val="0"/>
                <w:numId w:val="69"/>
              </w:numPr>
              <w:tabs>
                <w:tab w:val="num" w:pos="254"/>
              </w:tabs>
              <w:spacing w:before="100" w:beforeAutospacing="1"/>
              <w:ind w:left="240" w:hanging="19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廢電池回收摸彩</w:t>
            </w:r>
          </w:p>
          <w:p w:rsidR="00397F0D" w:rsidRDefault="00397F0D" w:rsidP="00BB23E9">
            <w:pPr>
              <w:widowControl/>
              <w:numPr>
                <w:ilvl w:val="0"/>
                <w:numId w:val="69"/>
              </w:numPr>
              <w:tabs>
                <w:tab w:val="num" w:pos="254"/>
              </w:tabs>
              <w:spacing w:before="100" w:beforeAutospacing="1"/>
              <w:ind w:left="240" w:hanging="19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班級資源回收頒獎</w:t>
            </w:r>
          </w:p>
          <w:p w:rsidR="00397F0D" w:rsidRDefault="00397F0D" w:rsidP="00BB23E9">
            <w:pPr>
              <w:widowControl/>
              <w:numPr>
                <w:ilvl w:val="0"/>
                <w:numId w:val="69"/>
              </w:numPr>
              <w:tabs>
                <w:tab w:val="num" w:pos="254"/>
              </w:tabs>
              <w:spacing w:before="100" w:beforeAutospacing="1"/>
              <w:ind w:left="240" w:hanging="19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召開交通安全委員會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97F0D" w:rsidRDefault="00397F0D" w:rsidP="00ED1535">
            <w:pPr>
              <w:widowControl/>
              <w:numPr>
                <w:ilvl w:val="0"/>
                <w:numId w:val="70"/>
              </w:numPr>
              <w:tabs>
                <w:tab w:val="num" w:pos="281"/>
              </w:tabs>
              <w:spacing w:before="100" w:beforeAutospacing="1" w:after="100" w:afterAutospacing="1"/>
              <w:ind w:left="187" w:hanging="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請領下月份員工薪津</w:t>
            </w:r>
          </w:p>
          <w:p w:rsidR="00397F0D" w:rsidRDefault="00397F0D" w:rsidP="00BB23E9">
            <w:pPr>
              <w:widowControl/>
              <w:numPr>
                <w:ilvl w:val="0"/>
                <w:numId w:val="70"/>
              </w:numPr>
              <w:tabs>
                <w:tab w:val="num" w:pos="281"/>
              </w:tabs>
              <w:spacing w:before="100" w:beforeAutospacing="1" w:after="100" w:afterAutospacing="1"/>
              <w:ind w:left="295" w:hanging="28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請領年終獎金</w:t>
            </w:r>
          </w:p>
        </w:tc>
      </w:tr>
    </w:tbl>
    <w:p w:rsidR="00397F0D" w:rsidRDefault="00397F0D"/>
    <w:sectPr w:rsidR="00397F0D" w:rsidSect="00397F0D">
      <w:footerReference w:type="even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7F0D" w:rsidRDefault="00397F0D" w:rsidP="00ED1535">
      <w:r>
        <w:separator/>
      </w:r>
    </w:p>
  </w:endnote>
  <w:endnote w:type="continuationSeparator" w:id="0">
    <w:p w:rsidR="00397F0D" w:rsidRDefault="00397F0D" w:rsidP="00ED15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F0D" w:rsidRDefault="00397F0D" w:rsidP="003C455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97F0D" w:rsidRDefault="00397F0D" w:rsidP="008675D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F0D" w:rsidRDefault="00397F0D" w:rsidP="003C455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397F0D" w:rsidRDefault="00397F0D" w:rsidP="008675DC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7F0D" w:rsidRDefault="00397F0D" w:rsidP="00ED1535">
      <w:r>
        <w:separator/>
      </w:r>
    </w:p>
  </w:footnote>
  <w:footnote w:type="continuationSeparator" w:id="0">
    <w:p w:rsidR="00397F0D" w:rsidRDefault="00397F0D" w:rsidP="00ED15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C668C"/>
    <w:multiLevelType w:val="multilevel"/>
    <w:tmpl w:val="ACB05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48755F1"/>
    <w:multiLevelType w:val="multilevel"/>
    <w:tmpl w:val="7EB6A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84B47F5"/>
    <w:multiLevelType w:val="multilevel"/>
    <w:tmpl w:val="6C2A2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8C05B9B"/>
    <w:multiLevelType w:val="multilevel"/>
    <w:tmpl w:val="38A6C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996793A"/>
    <w:multiLevelType w:val="multilevel"/>
    <w:tmpl w:val="FC888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A1C0955"/>
    <w:multiLevelType w:val="multilevel"/>
    <w:tmpl w:val="4942D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BDC2523"/>
    <w:multiLevelType w:val="multilevel"/>
    <w:tmpl w:val="C9BE1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0CDA35CE"/>
    <w:multiLevelType w:val="multilevel"/>
    <w:tmpl w:val="D45EB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0D5D5A2E"/>
    <w:multiLevelType w:val="multilevel"/>
    <w:tmpl w:val="D43ED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11895DCD"/>
    <w:multiLevelType w:val="multilevel"/>
    <w:tmpl w:val="92EA8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3E85955"/>
    <w:multiLevelType w:val="multilevel"/>
    <w:tmpl w:val="9B14D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478071B"/>
    <w:multiLevelType w:val="multilevel"/>
    <w:tmpl w:val="8B280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156749DB"/>
    <w:multiLevelType w:val="multilevel"/>
    <w:tmpl w:val="16229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167952A1"/>
    <w:multiLevelType w:val="multilevel"/>
    <w:tmpl w:val="4AC4C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1AB25C9E"/>
    <w:multiLevelType w:val="multilevel"/>
    <w:tmpl w:val="E6141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1C260C55"/>
    <w:multiLevelType w:val="multilevel"/>
    <w:tmpl w:val="AB52E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1D28466E"/>
    <w:multiLevelType w:val="multilevel"/>
    <w:tmpl w:val="641E6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1EA54CE8"/>
    <w:multiLevelType w:val="multilevel"/>
    <w:tmpl w:val="34A64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244656FA"/>
    <w:multiLevelType w:val="multilevel"/>
    <w:tmpl w:val="0D40A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26537B99"/>
    <w:multiLevelType w:val="multilevel"/>
    <w:tmpl w:val="C78CE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2B2F7641"/>
    <w:multiLevelType w:val="multilevel"/>
    <w:tmpl w:val="DD6C3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2BB329AC"/>
    <w:multiLevelType w:val="multilevel"/>
    <w:tmpl w:val="F1BC70D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2F0875B8"/>
    <w:multiLevelType w:val="multilevel"/>
    <w:tmpl w:val="DAD01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3217539D"/>
    <w:multiLevelType w:val="multilevel"/>
    <w:tmpl w:val="E46A3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32651705"/>
    <w:multiLevelType w:val="multilevel"/>
    <w:tmpl w:val="93A6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394717DA"/>
    <w:multiLevelType w:val="multilevel"/>
    <w:tmpl w:val="80BAE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3B0F6563"/>
    <w:multiLevelType w:val="multilevel"/>
    <w:tmpl w:val="C36A5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3C776EB5"/>
    <w:multiLevelType w:val="multilevel"/>
    <w:tmpl w:val="BE02C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3E7A0C03"/>
    <w:multiLevelType w:val="multilevel"/>
    <w:tmpl w:val="F81CD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>
    <w:nsid w:val="404970E3"/>
    <w:multiLevelType w:val="multilevel"/>
    <w:tmpl w:val="EA2C5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3886F72"/>
    <w:multiLevelType w:val="multilevel"/>
    <w:tmpl w:val="527E4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60A268C"/>
    <w:multiLevelType w:val="multilevel"/>
    <w:tmpl w:val="2AF0B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461A0904"/>
    <w:multiLevelType w:val="multilevel"/>
    <w:tmpl w:val="31526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46C956E2"/>
    <w:multiLevelType w:val="multilevel"/>
    <w:tmpl w:val="D61EC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>
    <w:nsid w:val="4A76589E"/>
    <w:multiLevelType w:val="multilevel"/>
    <w:tmpl w:val="BD18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>
    <w:nsid w:val="4AB3742B"/>
    <w:multiLevelType w:val="multilevel"/>
    <w:tmpl w:val="BF689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4AF01CFD"/>
    <w:multiLevelType w:val="multilevel"/>
    <w:tmpl w:val="B1CA1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4C692168"/>
    <w:multiLevelType w:val="multilevel"/>
    <w:tmpl w:val="B1B4B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4E310148"/>
    <w:multiLevelType w:val="multilevel"/>
    <w:tmpl w:val="C3F05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4E792F2D"/>
    <w:multiLevelType w:val="multilevel"/>
    <w:tmpl w:val="31BC5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>
    <w:nsid w:val="4FD8617B"/>
    <w:multiLevelType w:val="multilevel"/>
    <w:tmpl w:val="EA86B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1">
    <w:nsid w:val="530B2555"/>
    <w:multiLevelType w:val="multilevel"/>
    <w:tmpl w:val="C8E82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53A17E79"/>
    <w:multiLevelType w:val="multilevel"/>
    <w:tmpl w:val="7BE69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54F46CBB"/>
    <w:multiLevelType w:val="multilevel"/>
    <w:tmpl w:val="1AD00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4">
    <w:nsid w:val="56D91356"/>
    <w:multiLevelType w:val="multilevel"/>
    <w:tmpl w:val="FEDE2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>
    <w:nsid w:val="58032868"/>
    <w:multiLevelType w:val="multilevel"/>
    <w:tmpl w:val="B6D0B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>
    <w:nsid w:val="593932D0"/>
    <w:multiLevelType w:val="multilevel"/>
    <w:tmpl w:val="203AC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7">
    <w:nsid w:val="5DC64396"/>
    <w:multiLevelType w:val="singleLevel"/>
    <w:tmpl w:val="30FCC0D2"/>
    <w:lvl w:ilvl="0">
      <w:start w:val="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新細明體" w:eastAsia="新細明體" w:hAnsi="Times New Roman" w:hint="eastAsia"/>
      </w:rPr>
    </w:lvl>
  </w:abstractNum>
  <w:abstractNum w:abstractNumId="48">
    <w:nsid w:val="602D6A43"/>
    <w:multiLevelType w:val="multilevel"/>
    <w:tmpl w:val="BD5E7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9">
    <w:nsid w:val="615E276A"/>
    <w:multiLevelType w:val="multilevel"/>
    <w:tmpl w:val="6E2E4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616368A2"/>
    <w:multiLevelType w:val="multilevel"/>
    <w:tmpl w:val="A05A0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1">
    <w:nsid w:val="643A50F1"/>
    <w:multiLevelType w:val="multilevel"/>
    <w:tmpl w:val="D4F65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2">
    <w:nsid w:val="64711CCB"/>
    <w:multiLevelType w:val="multilevel"/>
    <w:tmpl w:val="9A7C2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3">
    <w:nsid w:val="655547AA"/>
    <w:multiLevelType w:val="multilevel"/>
    <w:tmpl w:val="07580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4">
    <w:nsid w:val="6876512A"/>
    <w:multiLevelType w:val="multilevel"/>
    <w:tmpl w:val="0AACA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5">
    <w:nsid w:val="69D6746A"/>
    <w:multiLevelType w:val="multilevel"/>
    <w:tmpl w:val="922C4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6">
    <w:nsid w:val="6B684899"/>
    <w:multiLevelType w:val="multilevel"/>
    <w:tmpl w:val="A0E88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7">
    <w:nsid w:val="6CAA7D35"/>
    <w:multiLevelType w:val="multilevel"/>
    <w:tmpl w:val="3C82A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8">
    <w:nsid w:val="6CEF4CDE"/>
    <w:multiLevelType w:val="multilevel"/>
    <w:tmpl w:val="55DA1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9">
    <w:nsid w:val="6D9531F9"/>
    <w:multiLevelType w:val="multilevel"/>
    <w:tmpl w:val="D7045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0">
    <w:nsid w:val="6F764C51"/>
    <w:multiLevelType w:val="multilevel"/>
    <w:tmpl w:val="F6A60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1">
    <w:nsid w:val="708A1D3F"/>
    <w:multiLevelType w:val="multilevel"/>
    <w:tmpl w:val="6BA06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2">
    <w:nsid w:val="7143684E"/>
    <w:multiLevelType w:val="multilevel"/>
    <w:tmpl w:val="9E3AB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3">
    <w:nsid w:val="723A5E8B"/>
    <w:multiLevelType w:val="multilevel"/>
    <w:tmpl w:val="A9EE8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4">
    <w:nsid w:val="730C6828"/>
    <w:multiLevelType w:val="multilevel"/>
    <w:tmpl w:val="0CD6C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5">
    <w:nsid w:val="74C20E99"/>
    <w:multiLevelType w:val="multilevel"/>
    <w:tmpl w:val="90A24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6">
    <w:nsid w:val="761E1D93"/>
    <w:multiLevelType w:val="multilevel"/>
    <w:tmpl w:val="B1606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7">
    <w:nsid w:val="7C563560"/>
    <w:multiLevelType w:val="multilevel"/>
    <w:tmpl w:val="B136F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8">
    <w:nsid w:val="7C6624F8"/>
    <w:multiLevelType w:val="multilevel"/>
    <w:tmpl w:val="F020B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9">
    <w:nsid w:val="7E2407E0"/>
    <w:multiLevelType w:val="multilevel"/>
    <w:tmpl w:val="88780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0">
    <w:nsid w:val="7FD56C57"/>
    <w:multiLevelType w:val="multilevel"/>
    <w:tmpl w:val="2ABA9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47"/>
  </w:num>
  <w:numIdMacAtCleanup w:val="7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23E9"/>
    <w:rsid w:val="00002790"/>
    <w:rsid w:val="000B7910"/>
    <w:rsid w:val="001F6646"/>
    <w:rsid w:val="0029159B"/>
    <w:rsid w:val="002B1187"/>
    <w:rsid w:val="002C24AB"/>
    <w:rsid w:val="00346CDD"/>
    <w:rsid w:val="00397F0D"/>
    <w:rsid w:val="003C4551"/>
    <w:rsid w:val="004F6D0F"/>
    <w:rsid w:val="005F6B94"/>
    <w:rsid w:val="008606C8"/>
    <w:rsid w:val="008675DC"/>
    <w:rsid w:val="00876634"/>
    <w:rsid w:val="00877BA9"/>
    <w:rsid w:val="009110EA"/>
    <w:rsid w:val="0093645E"/>
    <w:rsid w:val="00991070"/>
    <w:rsid w:val="00B9438C"/>
    <w:rsid w:val="00BB23E9"/>
    <w:rsid w:val="00C60313"/>
    <w:rsid w:val="00C60CE8"/>
    <w:rsid w:val="00C66D16"/>
    <w:rsid w:val="00D868A1"/>
    <w:rsid w:val="00ED1535"/>
    <w:rsid w:val="00F41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B23E9"/>
    <w:pPr>
      <w:widowControl w:val="0"/>
    </w:pPr>
    <w:rPr>
      <w:kern w:val="2"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BB23E9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0D7F45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styleId="Header">
    <w:name w:val="header"/>
    <w:basedOn w:val="Normal"/>
    <w:link w:val="HeaderChar"/>
    <w:uiPriority w:val="99"/>
    <w:rsid w:val="00ED15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D1535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ED15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D1535"/>
    <w:rPr>
      <w:rFonts w:cs="Times New Roman"/>
      <w:kern w:val="2"/>
    </w:rPr>
  </w:style>
  <w:style w:type="character" w:styleId="PageNumber">
    <w:name w:val="page number"/>
    <w:basedOn w:val="DefaultParagraphFont"/>
    <w:uiPriority w:val="99"/>
    <w:rsid w:val="008675D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54</TotalTime>
  <Pages>1</Pages>
  <Words>417</Words>
  <Characters>2379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南投縣草屯鎮坪頂國民小學100學年度第一學期校務行事曆</dc:title>
  <dc:subject/>
  <dc:creator>南投縣E化</dc:creator>
  <cp:keywords/>
  <dc:description/>
  <cp:lastModifiedBy>USER</cp:lastModifiedBy>
  <cp:revision>12</cp:revision>
  <cp:lastPrinted>2011-08-31T00:16:00Z</cp:lastPrinted>
  <dcterms:created xsi:type="dcterms:W3CDTF">2011-08-12T00:49:00Z</dcterms:created>
  <dcterms:modified xsi:type="dcterms:W3CDTF">2012-04-25T07:22:00Z</dcterms:modified>
</cp:coreProperties>
</file>