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B3" w:rsidRDefault="002D64B3">
      <w:pPr>
        <w:pStyle w:val="Heading3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南投縣草屯鎮坪頂國民小學</w:t>
      </w:r>
      <w:r>
        <w:rPr>
          <w:rFonts w:ascii="標楷體" w:eastAsia="標楷體" w:hAnsi="標楷體"/>
          <w:sz w:val="32"/>
          <w:szCs w:val="32"/>
        </w:rPr>
        <w:t>100</w:t>
      </w:r>
      <w:r>
        <w:rPr>
          <w:rFonts w:ascii="標楷體" w:eastAsia="標楷體" w:hAnsi="標楷體" w:hint="eastAsia"/>
          <w:sz w:val="32"/>
          <w:szCs w:val="32"/>
        </w:rPr>
        <w:t>學年度第二學期校務行事曆</w:t>
      </w:r>
    </w:p>
    <w:tbl>
      <w:tblPr>
        <w:tblW w:w="4937" w:type="pct"/>
        <w:jc w:val="center"/>
        <w:tblInd w:w="1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738"/>
        <w:gridCol w:w="901"/>
        <w:gridCol w:w="2462"/>
        <w:gridCol w:w="2321"/>
        <w:gridCol w:w="2397"/>
        <w:gridCol w:w="2392"/>
      </w:tblGrid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週別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起迄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訓導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2/8-2/11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9D1E57">
            <w:pPr>
              <w:widowControl w:val="0"/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</w:t>
            </w:r>
            <w:r>
              <w:rPr>
                <w:rFonts w:hint="eastAsia"/>
                <w:sz w:val="22"/>
                <w:szCs w:val="22"/>
              </w:rPr>
              <w:t>始業式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widowControl w:val="0"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分發教科書、教科書退補</w:t>
            </w:r>
          </w:p>
          <w:p w:rsidR="002D64B3" w:rsidRDefault="002D64B3" w:rsidP="00A6679A">
            <w:pPr>
              <w:widowControl w:val="0"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學生註冊繳費</w:t>
            </w:r>
          </w:p>
          <w:p w:rsidR="002D64B3" w:rsidRDefault="002D64B3" w:rsidP="00A6679A">
            <w:pPr>
              <w:widowControl w:val="0"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864B73">
            <w:pPr>
              <w:widowControl w:val="0"/>
              <w:tabs>
                <w:tab w:val="num" w:pos="48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學生家長緊急聯絡電話建立與修正</w:t>
            </w:r>
          </w:p>
          <w:p w:rsidR="002D64B3" w:rsidRDefault="002D64B3" w:rsidP="00864B73">
            <w:pPr>
              <w:widowControl w:val="0"/>
              <w:tabs>
                <w:tab w:val="num" w:pos="48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864B73">
            <w:pPr>
              <w:widowControl w:val="0"/>
              <w:tabs>
                <w:tab w:val="num" w:pos="48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交通安全</w:t>
            </w:r>
            <w:r>
              <w:rPr>
                <w:sz w:val="22"/>
                <w:szCs w:val="22"/>
              </w:rPr>
              <w:t>.</w:t>
            </w:r>
            <w:r>
              <w:rPr>
                <w:rFonts w:hint="eastAsia"/>
                <w:sz w:val="22"/>
                <w:szCs w:val="22"/>
              </w:rPr>
              <w:t>遊戲安全宣導</w:t>
            </w:r>
          </w:p>
          <w:p w:rsidR="002D64B3" w:rsidRDefault="002D64B3" w:rsidP="00864B73">
            <w:pPr>
              <w:widowControl w:val="0"/>
              <w:tabs>
                <w:tab w:val="num" w:pos="48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864B73">
            <w:pPr>
              <w:widowControl w:val="0"/>
              <w:tabs>
                <w:tab w:val="num" w:pos="48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864B73">
            <w:pPr>
              <w:widowControl w:val="0"/>
              <w:tabs>
                <w:tab w:val="num" w:pos="48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>
              <w:rPr>
                <w:rFonts w:hint="eastAsia"/>
                <w:sz w:val="22"/>
                <w:szCs w:val="22"/>
              </w:rPr>
              <w:t>召開交通安全委員會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9D1E57">
            <w:pPr>
              <w:widowControl w:val="0"/>
              <w:tabs>
                <w:tab w:val="num" w:pos="1080"/>
              </w:tabs>
              <w:spacing w:before="100" w:beforeAutospacing="1" w:after="100" w:afterAutospacing="1"/>
              <w:ind w:left="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課鐘椅調整</w:t>
            </w:r>
          </w:p>
          <w:p w:rsidR="002D64B3" w:rsidRDefault="002D64B3" w:rsidP="009D1E57">
            <w:pPr>
              <w:widowControl w:val="0"/>
              <w:tabs>
                <w:tab w:val="num" w:pos="1080"/>
              </w:tabs>
              <w:spacing w:before="100" w:beforeAutospacing="1" w:after="100" w:afterAutospacing="1"/>
              <w:ind w:left="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購買掃具、辦公用品</w:t>
            </w:r>
          </w:p>
          <w:p w:rsidR="002D64B3" w:rsidRDefault="002D64B3" w:rsidP="009D1E57">
            <w:pPr>
              <w:widowControl w:val="0"/>
              <w:tabs>
                <w:tab w:val="num" w:pos="1080"/>
              </w:tabs>
              <w:spacing w:before="100" w:beforeAutospacing="1" w:after="100" w:afterAutospacing="1"/>
              <w:ind w:left="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消防演練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12-2/18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教師專業評鑑會議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widowControl w:val="0"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整理圖書室開放</w:t>
            </w:r>
          </w:p>
          <w:p w:rsidR="002D64B3" w:rsidRDefault="002D64B3" w:rsidP="00A6679A">
            <w:pPr>
              <w:widowControl w:val="0"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widowControl w:val="0"/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>
              <w:rPr>
                <w:rFonts w:hint="eastAsia"/>
                <w:sz w:val="22"/>
                <w:szCs w:val="22"/>
              </w:rPr>
              <w:t>週五語文活動：詩詞欣賞作家介紹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9D1E57">
            <w:pPr>
              <w:widowControl w:val="0"/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9D1E57">
            <w:pPr>
              <w:widowControl w:val="0"/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9D1E57">
            <w:pPr>
              <w:widowControl w:val="0"/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9D1E57">
            <w:pPr>
              <w:widowControl w:val="0"/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上、放學路隊練習</w:t>
            </w:r>
          </w:p>
          <w:p w:rsidR="002D64B3" w:rsidRDefault="002D64B3" w:rsidP="009D1E57">
            <w:pPr>
              <w:widowControl w:val="0"/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rFonts w:hint="eastAsia"/>
                <w:sz w:val="22"/>
                <w:szCs w:val="22"/>
              </w:rPr>
              <w:t>班級級會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9D1E57">
            <w:pPr>
              <w:widowControl w:val="0"/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校園美化綠化</w:t>
            </w:r>
          </w:p>
          <w:p w:rsidR="002D64B3" w:rsidRDefault="002D64B3" w:rsidP="009D1E57">
            <w:pPr>
              <w:widowControl w:val="0"/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2/19-2/25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50EB9">
            <w:pPr>
              <w:numPr>
                <w:ilvl w:val="0"/>
                <w:numId w:val="67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人事管理系統、薪津、調查表報送</w:t>
            </w:r>
          </w:p>
          <w:p w:rsidR="002D64B3" w:rsidRDefault="002D64B3" w:rsidP="00CD0CF8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4"/>
              </w:numPr>
              <w:tabs>
                <w:tab w:val="num" w:pos="24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4"/>
              </w:numPr>
              <w:tabs>
                <w:tab w:val="num" w:pos="24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週五語文活動：詩詞欣賞作家介紹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5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5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5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學生身高體重測量</w:t>
            </w:r>
          </w:p>
          <w:p w:rsidR="002D64B3" w:rsidRDefault="002D64B3" w:rsidP="00D16683">
            <w:pPr>
              <w:numPr>
                <w:ilvl w:val="0"/>
                <w:numId w:val="5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5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婦幼宣導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2/26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B4ACC">
            <w:pPr>
              <w:widowControl w:val="0"/>
              <w:tabs>
                <w:tab w:val="num" w:pos="480"/>
              </w:tabs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人力資源系統填報</w:t>
            </w:r>
          </w:p>
          <w:p w:rsidR="002D64B3" w:rsidRDefault="002D64B3" w:rsidP="006B4ACC">
            <w:pPr>
              <w:tabs>
                <w:tab w:val="num" w:pos="720"/>
              </w:tabs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子女教育補助費申請</w:t>
            </w:r>
          </w:p>
          <w:p w:rsidR="002D64B3" w:rsidRDefault="002D64B3" w:rsidP="006B4ACC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教室佈置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7"/>
              </w:numPr>
              <w:tabs>
                <w:tab w:val="num" w:pos="277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7"/>
              </w:numPr>
              <w:tabs>
                <w:tab w:val="num" w:pos="277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8"/>
              </w:numPr>
              <w:tabs>
                <w:tab w:val="num" w:pos="349"/>
              </w:tabs>
              <w:spacing w:before="100" w:beforeAutospacing="1"/>
              <w:ind w:left="363" w:hanging="3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生命教育</w:t>
            </w:r>
          </w:p>
          <w:p w:rsidR="002D64B3" w:rsidRDefault="002D64B3" w:rsidP="00D16683">
            <w:pPr>
              <w:numPr>
                <w:ilvl w:val="0"/>
                <w:numId w:val="8"/>
              </w:numPr>
              <w:tabs>
                <w:tab w:val="num" w:pos="349"/>
              </w:tabs>
              <w:spacing w:before="100" w:beforeAutospacing="1"/>
              <w:ind w:left="363" w:hanging="3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8"/>
              </w:numPr>
              <w:tabs>
                <w:tab w:val="num" w:pos="349"/>
              </w:tabs>
              <w:spacing w:before="100" w:beforeAutospacing="1"/>
              <w:ind w:left="363" w:hanging="3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8"/>
              </w:numPr>
              <w:tabs>
                <w:tab w:val="num" w:pos="349"/>
              </w:tabs>
              <w:spacing w:before="100" w:beforeAutospacing="1"/>
              <w:ind w:left="363" w:hanging="3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9"/>
              </w:numPr>
              <w:tabs>
                <w:tab w:val="num" w:pos="266"/>
              </w:tabs>
              <w:spacing w:before="100" w:beforeAutospacing="1"/>
              <w:ind w:left="277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2D64B3" w:rsidRDefault="002D64B3" w:rsidP="00D16683">
            <w:pPr>
              <w:numPr>
                <w:ilvl w:val="0"/>
                <w:numId w:val="9"/>
              </w:numPr>
              <w:tabs>
                <w:tab w:val="num" w:pos="266"/>
              </w:tabs>
              <w:spacing w:before="100" w:beforeAutospacing="1"/>
              <w:ind w:left="277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2D64B3" w:rsidRDefault="002D64B3" w:rsidP="00D16683">
            <w:pPr>
              <w:numPr>
                <w:ilvl w:val="0"/>
                <w:numId w:val="9"/>
              </w:numPr>
              <w:tabs>
                <w:tab w:val="num" w:pos="266"/>
              </w:tabs>
              <w:spacing w:before="100" w:beforeAutospacing="1"/>
              <w:ind w:left="277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  <w:p w:rsidR="002D64B3" w:rsidRDefault="002D64B3" w:rsidP="00D16683">
            <w:pPr>
              <w:numPr>
                <w:ilvl w:val="0"/>
                <w:numId w:val="9"/>
              </w:numPr>
              <w:tabs>
                <w:tab w:val="num" w:pos="266"/>
              </w:tabs>
              <w:spacing w:before="100" w:beforeAutospacing="1"/>
              <w:ind w:left="277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飲用水水質檢測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3/4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10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B4ACC">
            <w:pPr>
              <w:numPr>
                <w:ilvl w:val="1"/>
                <w:numId w:val="9"/>
              </w:numPr>
              <w:tabs>
                <w:tab w:val="clear" w:pos="1440"/>
                <w:tab w:val="num" w:pos="317"/>
              </w:tabs>
              <w:spacing w:before="100" w:beforeAutospacing="1" w:after="100" w:afterAutospacing="1"/>
              <w:ind w:hanging="130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教室布置觀摩</w:t>
            </w:r>
          </w:p>
          <w:p w:rsidR="002D64B3" w:rsidRDefault="002D64B3" w:rsidP="006B4ACC">
            <w:pPr>
              <w:numPr>
                <w:ilvl w:val="1"/>
                <w:numId w:val="9"/>
              </w:numPr>
              <w:tabs>
                <w:tab w:val="clear" w:pos="1440"/>
                <w:tab w:val="num" w:pos="137"/>
              </w:tabs>
              <w:spacing w:before="100" w:beforeAutospacing="1" w:after="100" w:afterAutospacing="1"/>
              <w:ind w:left="317" w:hanging="1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環境教育宣導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總務處</w:t>
            </w:r>
          </w:p>
          <w:p w:rsidR="002D64B3" w:rsidRDefault="002D64B3" w:rsidP="00864B73">
            <w:pPr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11"/>
              </w:numPr>
              <w:tabs>
                <w:tab w:val="num" w:pos="277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11"/>
              </w:numPr>
              <w:tabs>
                <w:tab w:val="num" w:pos="277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C0315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慶生會</w:t>
            </w:r>
            <w:r>
              <w:rPr>
                <w:sz w:val="22"/>
                <w:szCs w:val="22"/>
              </w:rPr>
              <w:t>-(1</w:t>
            </w:r>
            <w:r>
              <w:rPr>
                <w:rFonts w:hint="eastAsia"/>
                <w:sz w:val="22"/>
                <w:szCs w:val="22"/>
              </w:rPr>
              <w:t>﹑</w:t>
            </w: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﹑</w:t>
            </w: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>)</w:t>
            </w:r>
          </w:p>
          <w:p w:rsidR="002D64B3" w:rsidRDefault="002D64B3" w:rsidP="006C0315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家庭訪問</w:t>
            </w:r>
          </w:p>
          <w:p w:rsidR="002D64B3" w:rsidRDefault="002D64B3" w:rsidP="006C0315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6C0315">
            <w:pPr>
              <w:spacing w:line="240" w:lineRule="atLeast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6C0315">
            <w:pPr>
              <w:spacing w:line="240" w:lineRule="atLeast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3/11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17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校內研習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憂鬱自傷防治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校長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13"/>
              </w:numPr>
              <w:tabs>
                <w:tab w:val="num" w:pos="26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</w:p>
          <w:p w:rsidR="002D64B3" w:rsidRDefault="002D64B3" w:rsidP="00A6679A">
            <w:pPr>
              <w:numPr>
                <w:ilvl w:val="0"/>
                <w:numId w:val="13"/>
              </w:numPr>
              <w:tabs>
                <w:tab w:val="num" w:pos="26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13"/>
              </w:numPr>
              <w:tabs>
                <w:tab w:val="num" w:pos="26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14"/>
              </w:numPr>
              <w:tabs>
                <w:tab w:val="num" w:pos="293"/>
              </w:tabs>
              <w:spacing w:before="100" w:beforeAutospacing="1"/>
              <w:ind w:left="307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14"/>
              </w:numPr>
              <w:tabs>
                <w:tab w:val="num" w:pos="293"/>
              </w:tabs>
              <w:spacing w:before="100" w:beforeAutospacing="1"/>
              <w:ind w:left="307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14"/>
              </w:numPr>
              <w:tabs>
                <w:tab w:val="num" w:pos="293"/>
              </w:tabs>
              <w:spacing w:before="100" w:beforeAutospacing="1"/>
              <w:ind w:left="307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14"/>
              </w:numPr>
              <w:tabs>
                <w:tab w:val="num" w:pos="293"/>
              </w:tabs>
              <w:spacing w:before="100" w:beforeAutospacing="1"/>
              <w:ind w:left="307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班級閱讀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15"/>
              </w:numPr>
              <w:tabs>
                <w:tab w:val="num" w:pos="294"/>
              </w:tabs>
              <w:spacing w:before="100" w:beforeAutospacing="1" w:after="100" w:afterAutospacing="1"/>
              <w:ind w:left="308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18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24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864B73">
            <w:pPr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</w:t>
            </w:r>
            <w:r>
              <w:rPr>
                <w:rFonts w:hint="eastAsia"/>
                <w:sz w:val="22"/>
                <w:szCs w:val="22"/>
              </w:rPr>
              <w:t>教師級務及行政業務處理</w:t>
            </w:r>
          </w:p>
          <w:p w:rsidR="002D64B3" w:rsidRDefault="002D64B3" w:rsidP="00864B73">
            <w:pPr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閱讀週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17"/>
              </w:numPr>
              <w:tabs>
                <w:tab w:val="num" w:pos="26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17"/>
              </w:numPr>
              <w:tabs>
                <w:tab w:val="num" w:pos="26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18"/>
              </w:numPr>
              <w:tabs>
                <w:tab w:val="num" w:pos="251"/>
              </w:tabs>
              <w:spacing w:before="100" w:beforeAutospacing="1"/>
              <w:ind w:left="265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18"/>
              </w:numPr>
              <w:tabs>
                <w:tab w:val="num" w:pos="251"/>
              </w:tabs>
              <w:spacing w:before="100" w:beforeAutospacing="1"/>
              <w:ind w:left="265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18"/>
              </w:numPr>
              <w:tabs>
                <w:tab w:val="num" w:pos="251"/>
              </w:tabs>
              <w:spacing w:before="100" w:beforeAutospacing="1"/>
              <w:ind w:left="265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18"/>
              </w:numPr>
              <w:tabs>
                <w:tab w:val="num" w:pos="251"/>
              </w:tabs>
              <w:spacing w:before="100" w:beforeAutospacing="1"/>
              <w:ind w:left="265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品德教育宣導</w:t>
            </w:r>
          </w:p>
          <w:p w:rsidR="002D64B3" w:rsidRDefault="002D64B3" w:rsidP="00D16683">
            <w:pPr>
              <w:numPr>
                <w:ilvl w:val="0"/>
                <w:numId w:val="18"/>
              </w:numPr>
              <w:tabs>
                <w:tab w:val="num" w:pos="251"/>
              </w:tabs>
              <w:spacing w:before="100" w:beforeAutospacing="1"/>
              <w:ind w:left="265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游泳教學</w:t>
            </w:r>
            <w:r>
              <w:rPr>
                <w:sz w:val="22"/>
                <w:szCs w:val="22"/>
              </w:rPr>
              <w:t>4/6-5/25</w:t>
            </w:r>
            <w:r>
              <w:rPr>
                <w:rFonts w:hint="eastAsia"/>
                <w:sz w:val="22"/>
                <w:szCs w:val="22"/>
              </w:rPr>
              <w:t>八次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25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31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19"/>
              </w:numPr>
              <w:tabs>
                <w:tab w:val="num" w:pos="252"/>
              </w:tabs>
              <w:spacing w:before="100" w:beforeAutospacing="1" w:after="100" w:afterAutospacing="1"/>
              <w:ind w:left="266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人力資源系統填報</w:t>
            </w:r>
          </w:p>
          <w:p w:rsidR="002D64B3" w:rsidRDefault="002D64B3" w:rsidP="00D16683">
            <w:pPr>
              <w:numPr>
                <w:ilvl w:val="0"/>
                <w:numId w:val="19"/>
              </w:numPr>
              <w:tabs>
                <w:tab w:val="num" w:pos="252"/>
              </w:tabs>
              <w:spacing w:before="100" w:beforeAutospacing="1" w:after="100" w:afterAutospacing="1"/>
              <w:ind w:left="266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人事管理系統、薪津、調查表報送</w:t>
            </w:r>
          </w:p>
          <w:p w:rsidR="002D64B3" w:rsidRDefault="002D64B3" w:rsidP="006B4ACC">
            <w:pPr>
              <w:spacing w:before="100" w:beforeAutospacing="1" w:after="100" w:afterAutospacing="1"/>
              <w:ind w:left="56"/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20"/>
              </w:numPr>
              <w:tabs>
                <w:tab w:val="num" w:pos="22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20"/>
              </w:numPr>
              <w:tabs>
                <w:tab w:val="num" w:pos="22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21"/>
              </w:numPr>
              <w:tabs>
                <w:tab w:val="num" w:pos="222"/>
              </w:tabs>
              <w:spacing w:before="100" w:beforeAutospacing="1"/>
              <w:ind w:left="249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法治教育</w:t>
            </w:r>
          </w:p>
          <w:p w:rsidR="002D64B3" w:rsidRDefault="002D64B3" w:rsidP="00D16683">
            <w:pPr>
              <w:numPr>
                <w:ilvl w:val="0"/>
                <w:numId w:val="21"/>
              </w:numPr>
              <w:tabs>
                <w:tab w:val="num" w:pos="222"/>
              </w:tabs>
              <w:spacing w:before="100" w:beforeAutospacing="1"/>
              <w:ind w:left="249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21"/>
              </w:numPr>
              <w:tabs>
                <w:tab w:val="num" w:pos="222"/>
              </w:tabs>
              <w:spacing w:before="100" w:beforeAutospacing="1"/>
              <w:ind w:left="249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21"/>
              </w:numPr>
              <w:tabs>
                <w:tab w:val="num" w:pos="222"/>
              </w:tabs>
              <w:spacing w:before="100" w:beforeAutospacing="1"/>
              <w:ind w:left="249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22"/>
              </w:numPr>
              <w:tabs>
                <w:tab w:val="num" w:pos="279"/>
              </w:tabs>
              <w:spacing w:before="100" w:beforeAutospacing="1" w:after="100" w:afterAutospacing="1"/>
              <w:ind w:left="293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2D64B3" w:rsidRDefault="002D64B3" w:rsidP="00D16683">
            <w:pPr>
              <w:numPr>
                <w:ilvl w:val="0"/>
                <w:numId w:val="22"/>
              </w:numPr>
              <w:tabs>
                <w:tab w:val="num" w:pos="279"/>
              </w:tabs>
              <w:spacing w:before="100" w:beforeAutospacing="1" w:after="100" w:afterAutospacing="1"/>
              <w:ind w:left="293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2D64B3" w:rsidRDefault="002D64B3" w:rsidP="00D16683">
            <w:pPr>
              <w:numPr>
                <w:ilvl w:val="0"/>
                <w:numId w:val="22"/>
              </w:numPr>
              <w:tabs>
                <w:tab w:val="num" w:pos="279"/>
              </w:tabs>
              <w:spacing w:before="100" w:beforeAutospacing="1" w:after="100" w:afterAutospacing="1"/>
              <w:ind w:left="293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4/1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7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 xml:space="preserve">— 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23"/>
              </w:numPr>
              <w:tabs>
                <w:tab w:val="num" w:pos="20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23"/>
              </w:numPr>
              <w:tabs>
                <w:tab w:val="num" w:pos="20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2D64B3" w:rsidRDefault="002D64B3" w:rsidP="00A6679A">
            <w:pPr>
              <w:numPr>
                <w:ilvl w:val="0"/>
                <w:numId w:val="23"/>
              </w:numPr>
              <w:tabs>
                <w:tab w:val="num" w:pos="20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第一次國語文闖關</w:t>
            </w:r>
          </w:p>
          <w:p w:rsidR="002D64B3" w:rsidRDefault="002D64B3" w:rsidP="00A6679A">
            <w:pPr>
              <w:numPr>
                <w:ilvl w:val="0"/>
                <w:numId w:val="23"/>
              </w:numPr>
              <w:tabs>
                <w:tab w:val="num" w:pos="20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國語週刊有獎徵答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24"/>
              </w:numPr>
              <w:tabs>
                <w:tab w:val="num" w:pos="236"/>
              </w:tabs>
              <w:spacing w:before="100" w:beforeAutospacing="1"/>
              <w:ind w:left="250" w:hanging="23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24"/>
              </w:numPr>
              <w:tabs>
                <w:tab w:val="num" w:pos="236"/>
              </w:tabs>
              <w:spacing w:before="100" w:beforeAutospacing="1"/>
              <w:ind w:left="250" w:hanging="23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24"/>
              </w:numPr>
              <w:tabs>
                <w:tab w:val="num" w:pos="236"/>
              </w:tabs>
              <w:spacing w:before="100" w:beforeAutospacing="1"/>
              <w:ind w:left="250" w:hanging="23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4/8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14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864B7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評量週</w:t>
            </w:r>
          </w:p>
          <w:p w:rsidR="002D64B3" w:rsidRDefault="002D64B3" w:rsidP="005269C8">
            <w:pPr>
              <w:spacing w:before="100" w:beforeAutospacing="1" w:after="100" w:afterAutospacing="1"/>
              <w:ind w:left="55"/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26"/>
              </w:numPr>
              <w:tabs>
                <w:tab w:val="num" w:pos="27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26"/>
              </w:numPr>
              <w:tabs>
                <w:tab w:val="num" w:pos="27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週五語文活動：暫停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27"/>
              </w:numPr>
              <w:tabs>
                <w:tab w:val="num" w:pos="278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家庭訪問</w:t>
            </w:r>
          </w:p>
          <w:p w:rsidR="002D64B3" w:rsidRDefault="002D64B3" w:rsidP="00D16683">
            <w:pPr>
              <w:numPr>
                <w:ilvl w:val="0"/>
                <w:numId w:val="27"/>
              </w:numPr>
              <w:tabs>
                <w:tab w:val="num" w:pos="278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27"/>
              </w:numPr>
              <w:tabs>
                <w:tab w:val="num" w:pos="278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27"/>
              </w:numPr>
              <w:tabs>
                <w:tab w:val="num" w:pos="278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27"/>
              </w:numPr>
              <w:tabs>
                <w:tab w:val="num" w:pos="278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班級閱讀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28"/>
              </w:numPr>
              <w:tabs>
                <w:tab w:val="num" w:pos="293"/>
              </w:tabs>
              <w:spacing w:before="100" w:beforeAutospacing="1" w:after="100" w:afterAutospacing="1"/>
              <w:ind w:left="293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十一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4/15-4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21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864B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教導處</w:t>
            </w:r>
          </w:p>
          <w:p w:rsidR="002D64B3" w:rsidRDefault="002D64B3" w:rsidP="00864B73">
            <w:pPr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29"/>
              </w:numPr>
              <w:tabs>
                <w:tab w:val="num" w:pos="29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29"/>
              </w:numPr>
              <w:tabs>
                <w:tab w:val="num" w:pos="29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週五語文活動：好書分享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30"/>
              </w:numPr>
              <w:tabs>
                <w:tab w:val="num" w:pos="264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30"/>
              </w:numPr>
              <w:tabs>
                <w:tab w:val="num" w:pos="264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30"/>
              </w:numPr>
              <w:tabs>
                <w:tab w:val="num" w:pos="264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30"/>
              </w:numPr>
              <w:tabs>
                <w:tab w:val="num" w:pos="264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校外教學活動</w:t>
            </w:r>
          </w:p>
          <w:p w:rsidR="002D64B3" w:rsidRDefault="002D64B3" w:rsidP="00D16683">
            <w:pPr>
              <w:numPr>
                <w:ilvl w:val="0"/>
                <w:numId w:val="30"/>
              </w:numPr>
              <w:tabs>
                <w:tab w:val="num" w:pos="264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性別平等教育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輔導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31"/>
              </w:numPr>
              <w:tabs>
                <w:tab w:val="num" w:pos="307"/>
              </w:tabs>
              <w:spacing w:before="100" w:beforeAutospacing="1" w:after="100" w:afterAutospacing="1"/>
              <w:ind w:hanging="7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校園美化綠化</w:t>
            </w:r>
          </w:p>
        </w:tc>
      </w:tr>
      <w:tr w:rsidR="002D64B3" w:rsidTr="009D7E41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十二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22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28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32"/>
              </w:numPr>
              <w:tabs>
                <w:tab w:val="num" w:pos="307"/>
              </w:tabs>
              <w:spacing w:before="100" w:beforeAutospacing="1" w:after="100" w:afterAutospacing="1"/>
              <w:ind w:left="335" w:hanging="30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人事管理系統、薪津、調查表報送</w:t>
            </w:r>
          </w:p>
          <w:p w:rsidR="002D64B3" w:rsidRDefault="002D64B3" w:rsidP="00D16683">
            <w:pPr>
              <w:numPr>
                <w:ilvl w:val="0"/>
                <w:numId w:val="32"/>
              </w:numPr>
              <w:tabs>
                <w:tab w:val="num" w:pos="307"/>
              </w:tabs>
              <w:spacing w:before="100" w:beforeAutospacing="1" w:after="100" w:afterAutospacing="1"/>
              <w:ind w:left="335" w:hanging="30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教師健康與體育能力進修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中原</w:t>
            </w:r>
          </w:p>
          <w:p w:rsidR="002D64B3" w:rsidRDefault="002D64B3" w:rsidP="00D16683">
            <w:pPr>
              <w:numPr>
                <w:ilvl w:val="0"/>
                <w:numId w:val="32"/>
              </w:numPr>
              <w:tabs>
                <w:tab w:val="num" w:pos="307"/>
              </w:tabs>
              <w:spacing w:before="100" w:beforeAutospacing="1" w:after="100" w:afterAutospacing="1"/>
              <w:ind w:left="335" w:hanging="3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4/23</w:t>
            </w:r>
            <w:r>
              <w:rPr>
                <w:rFonts w:hint="eastAsia"/>
                <w:sz w:val="22"/>
                <w:szCs w:val="22"/>
              </w:rPr>
              <w:t>世界閱讀日</w:t>
            </w:r>
          </w:p>
          <w:p w:rsidR="002D64B3" w:rsidRDefault="002D64B3" w:rsidP="006B4ACC">
            <w:pPr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7F341F" w:rsidRDefault="002D64B3" w:rsidP="00A6679A">
            <w:pPr>
              <w:ind w:left="120" w:hangingChars="50" w:hanging="120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34"/>
              </w:numPr>
              <w:tabs>
                <w:tab w:val="num" w:pos="250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34"/>
              </w:numPr>
              <w:tabs>
                <w:tab w:val="num" w:pos="250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34"/>
              </w:numPr>
              <w:tabs>
                <w:tab w:val="num" w:pos="250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34"/>
              </w:numPr>
              <w:tabs>
                <w:tab w:val="num" w:pos="250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4/29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5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5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50EB9">
            <w:pPr>
              <w:spacing w:before="100" w:beforeAutospacing="1" w:after="100" w:afterAutospacing="1"/>
              <w:ind w:leftChars="-1" w:left="-2" w:firstLineChars="45" w:firstLine="9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人力資源系統填報</w:t>
            </w:r>
          </w:p>
          <w:p w:rsidR="002D64B3" w:rsidRDefault="002D64B3">
            <w:pPr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35"/>
              </w:numPr>
              <w:tabs>
                <w:tab w:val="num" w:pos="23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</w:p>
          <w:p w:rsidR="002D64B3" w:rsidRDefault="002D64B3" w:rsidP="00A6679A">
            <w:pPr>
              <w:numPr>
                <w:ilvl w:val="0"/>
                <w:numId w:val="35"/>
              </w:numPr>
              <w:tabs>
                <w:tab w:val="num" w:pos="23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35"/>
              </w:numPr>
              <w:tabs>
                <w:tab w:val="num" w:pos="23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36"/>
              </w:numPr>
              <w:tabs>
                <w:tab w:val="num" w:pos="236"/>
              </w:tabs>
              <w:spacing w:before="100" w:beforeAutospacing="1"/>
              <w:ind w:left="249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36"/>
              </w:numPr>
              <w:tabs>
                <w:tab w:val="num" w:pos="236"/>
              </w:tabs>
              <w:spacing w:before="100" w:beforeAutospacing="1"/>
              <w:ind w:left="249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36"/>
              </w:numPr>
              <w:tabs>
                <w:tab w:val="num" w:pos="236"/>
              </w:tabs>
              <w:spacing w:before="100" w:beforeAutospacing="1"/>
              <w:ind w:left="249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36"/>
              </w:numPr>
              <w:tabs>
                <w:tab w:val="num" w:pos="236"/>
              </w:tabs>
              <w:spacing w:before="100" w:beforeAutospacing="1"/>
              <w:ind w:left="249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業務宣導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教導處</w:t>
            </w:r>
          </w:p>
          <w:p w:rsidR="002D64B3" w:rsidRDefault="002D64B3" w:rsidP="00D16683">
            <w:pPr>
              <w:numPr>
                <w:ilvl w:val="0"/>
                <w:numId w:val="36"/>
              </w:numPr>
              <w:tabs>
                <w:tab w:val="num" w:pos="236"/>
              </w:tabs>
              <w:spacing w:before="100" w:beforeAutospacing="1"/>
              <w:ind w:left="249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37"/>
              </w:numPr>
              <w:tabs>
                <w:tab w:val="num" w:pos="279"/>
              </w:tabs>
              <w:spacing w:before="100" w:beforeAutospacing="1"/>
              <w:ind w:left="289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2D64B3" w:rsidRDefault="002D64B3" w:rsidP="00D16683">
            <w:pPr>
              <w:numPr>
                <w:ilvl w:val="0"/>
                <w:numId w:val="37"/>
              </w:numPr>
              <w:tabs>
                <w:tab w:val="num" w:pos="279"/>
              </w:tabs>
              <w:spacing w:before="100" w:beforeAutospacing="1"/>
              <w:ind w:left="289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2D64B3" w:rsidRDefault="002D64B3" w:rsidP="00D16683">
            <w:pPr>
              <w:numPr>
                <w:ilvl w:val="0"/>
                <w:numId w:val="37"/>
              </w:numPr>
              <w:tabs>
                <w:tab w:val="num" w:pos="279"/>
              </w:tabs>
              <w:spacing w:before="100" w:beforeAutospacing="1"/>
              <w:ind w:left="289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十四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5/6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5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12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B0775A">
            <w:pPr>
              <w:ind w:left="211" w:hangingChars="96" w:hanging="2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1. 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訓導組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38"/>
              </w:numPr>
              <w:tabs>
                <w:tab w:val="num" w:pos="265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38"/>
              </w:numPr>
              <w:tabs>
                <w:tab w:val="num" w:pos="265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39"/>
              </w:numPr>
              <w:tabs>
                <w:tab w:val="num" w:pos="292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39"/>
              </w:numPr>
              <w:tabs>
                <w:tab w:val="num" w:pos="292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1130B0">
            <w:pPr>
              <w:tabs>
                <w:tab w:val="left" w:pos="186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1130B0">
            <w:pPr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4..</w:t>
            </w: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午餐教育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如何吃得安全又健康</w:t>
            </w:r>
          </w:p>
          <w:p w:rsidR="002D64B3" w:rsidRDefault="002D64B3" w:rsidP="001130B0">
            <w:pPr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十五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5/13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5/19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40"/>
              </w:numPr>
              <w:tabs>
                <w:tab w:val="num" w:pos="265"/>
              </w:tabs>
              <w:spacing w:before="100" w:beforeAutospacing="1" w:after="100" w:afterAutospacing="1"/>
              <w:ind w:left="307" w:hanging="32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師康活動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41"/>
              </w:numPr>
              <w:tabs>
                <w:tab w:val="num" w:pos="27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41"/>
              </w:numPr>
              <w:tabs>
                <w:tab w:val="num" w:pos="27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42"/>
              </w:numPr>
              <w:tabs>
                <w:tab w:val="num" w:pos="250"/>
              </w:tabs>
              <w:spacing w:before="100" w:beforeAutospacing="1"/>
              <w:ind w:left="260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班級時間</w:t>
            </w:r>
            <w:r>
              <w:rPr>
                <w:sz w:val="22"/>
                <w:szCs w:val="22"/>
              </w:rPr>
              <w:t>:</w:t>
            </w:r>
            <w:r>
              <w:rPr>
                <w:rFonts w:hint="eastAsia"/>
                <w:sz w:val="22"/>
                <w:szCs w:val="22"/>
              </w:rPr>
              <w:t>畢業典禮</w:t>
            </w:r>
          </w:p>
          <w:p w:rsidR="002D64B3" w:rsidRDefault="002D64B3" w:rsidP="00D16683">
            <w:pPr>
              <w:numPr>
                <w:ilvl w:val="0"/>
                <w:numId w:val="42"/>
              </w:numPr>
              <w:tabs>
                <w:tab w:val="num" w:pos="250"/>
              </w:tabs>
              <w:spacing w:before="100" w:beforeAutospacing="1"/>
              <w:ind w:left="260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42"/>
              </w:numPr>
              <w:tabs>
                <w:tab w:val="num" w:pos="250"/>
              </w:tabs>
              <w:spacing w:before="100" w:beforeAutospacing="1"/>
              <w:ind w:left="260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42"/>
              </w:numPr>
              <w:tabs>
                <w:tab w:val="num" w:pos="250"/>
              </w:tabs>
              <w:spacing w:before="100" w:beforeAutospacing="1"/>
              <w:ind w:left="260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42"/>
              </w:numPr>
              <w:tabs>
                <w:tab w:val="num" w:pos="250"/>
              </w:tabs>
              <w:spacing w:before="100" w:beforeAutospacing="1"/>
              <w:ind w:left="260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43"/>
              </w:numPr>
              <w:tabs>
                <w:tab w:val="num" w:pos="251"/>
              </w:tabs>
              <w:spacing w:before="100" w:beforeAutospacing="1" w:after="100" w:afterAutospacing="1"/>
              <w:ind w:left="279" w:hanging="2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十六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20-5/26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44"/>
              </w:numPr>
              <w:tabs>
                <w:tab w:val="num" w:pos="237"/>
              </w:tabs>
              <w:spacing w:before="100" w:beforeAutospacing="1" w:after="100" w:afterAutospacing="1"/>
              <w:ind w:left="265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人力資源系統填報</w:t>
            </w:r>
          </w:p>
          <w:p w:rsidR="002D64B3" w:rsidRDefault="002D64B3" w:rsidP="00D16683">
            <w:pPr>
              <w:numPr>
                <w:ilvl w:val="0"/>
                <w:numId w:val="44"/>
              </w:numPr>
              <w:tabs>
                <w:tab w:val="num" w:pos="237"/>
              </w:tabs>
              <w:spacing w:before="100" w:beforeAutospacing="1" w:after="100" w:afterAutospacing="1"/>
              <w:ind w:left="265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人事管理系統、薪津、調查表報送</w:t>
            </w:r>
          </w:p>
          <w:p w:rsidR="002D64B3" w:rsidRDefault="002D64B3" w:rsidP="00D16683">
            <w:pPr>
              <w:numPr>
                <w:ilvl w:val="0"/>
                <w:numId w:val="44"/>
              </w:numPr>
              <w:tabs>
                <w:tab w:val="num" w:pos="237"/>
              </w:tabs>
              <w:spacing w:before="100" w:beforeAutospacing="1" w:after="100" w:afterAutospacing="1"/>
              <w:ind w:left="265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兒少保護宣導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45"/>
              </w:numPr>
              <w:tabs>
                <w:tab w:val="num" w:pos="27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45"/>
              </w:numPr>
              <w:tabs>
                <w:tab w:val="num" w:pos="279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46"/>
              </w:numPr>
              <w:tabs>
                <w:tab w:val="num" w:pos="265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46"/>
              </w:numPr>
              <w:tabs>
                <w:tab w:val="num" w:pos="265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46"/>
              </w:numPr>
              <w:tabs>
                <w:tab w:val="num" w:pos="265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46"/>
              </w:numPr>
              <w:tabs>
                <w:tab w:val="num" w:pos="265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慶生會</w:t>
            </w:r>
            <w:r>
              <w:rPr>
                <w:sz w:val="22"/>
                <w:szCs w:val="22"/>
              </w:rPr>
              <w:t>-(</w:t>
            </w:r>
            <w:smartTag w:uri="urn:schemas-microsoft-com:office:smarttags" w:element="chsdate">
              <w:smartTagPr>
                <w:attr w:name="Year" w:val="1899"/>
                <w:attr w:name="Month" w:val="12"/>
                <w:attr w:name="Day" w:val="30"/>
                <w:attr w:name="IsLunarDate" w:val="False"/>
                <w:attr w:name="IsROCDate" w:val="False"/>
              </w:smartTagPr>
              <w:r>
                <w:rPr>
                  <w:sz w:val="22"/>
                  <w:szCs w:val="22"/>
                </w:rPr>
                <w:t>4.5.6</w:t>
              </w:r>
            </w:smartTag>
            <w:r>
              <w:rPr>
                <w:rFonts w:hint="eastAsia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>)</w:t>
            </w:r>
          </w:p>
          <w:p w:rsidR="002D64B3" w:rsidRDefault="002D64B3" w:rsidP="00D16683">
            <w:pPr>
              <w:numPr>
                <w:ilvl w:val="0"/>
                <w:numId w:val="46"/>
              </w:numPr>
              <w:tabs>
                <w:tab w:val="num" w:pos="265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十七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5/27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F7A71">
            <w:pPr>
              <w:ind w:left="211" w:hangingChars="96" w:hanging="2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>
              <w:rPr>
                <w:rFonts w:hint="eastAsia"/>
                <w:sz w:val="22"/>
                <w:szCs w:val="22"/>
              </w:rPr>
              <w:t>教師級務與行政事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rFonts w:hint="eastAsia"/>
                <w:sz w:val="22"/>
                <w:szCs w:val="22"/>
              </w:rPr>
              <w:t>務處理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47"/>
              </w:numPr>
              <w:tabs>
                <w:tab w:val="num" w:pos="29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</w:p>
          <w:p w:rsidR="002D64B3" w:rsidRDefault="002D64B3" w:rsidP="00A6679A">
            <w:pPr>
              <w:numPr>
                <w:ilvl w:val="0"/>
                <w:numId w:val="47"/>
              </w:numPr>
              <w:tabs>
                <w:tab w:val="num" w:pos="29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47"/>
              </w:numPr>
              <w:tabs>
                <w:tab w:val="num" w:pos="29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2D64B3" w:rsidRDefault="002D64B3" w:rsidP="00A6679A">
            <w:pPr>
              <w:numPr>
                <w:ilvl w:val="0"/>
                <w:numId w:val="47"/>
              </w:numPr>
              <w:tabs>
                <w:tab w:val="num" w:pos="293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週五語文活動：詩詞背誦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48"/>
              </w:numPr>
              <w:tabs>
                <w:tab w:val="num" w:pos="292"/>
              </w:tabs>
              <w:spacing w:before="100" w:beforeAutospacing="1"/>
              <w:ind w:left="292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D16683">
            <w:pPr>
              <w:numPr>
                <w:ilvl w:val="0"/>
                <w:numId w:val="48"/>
              </w:numPr>
              <w:tabs>
                <w:tab w:val="num" w:pos="292"/>
              </w:tabs>
              <w:spacing w:before="100" w:beforeAutospacing="1"/>
              <w:ind w:left="292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D16683">
            <w:pPr>
              <w:numPr>
                <w:ilvl w:val="0"/>
                <w:numId w:val="48"/>
              </w:numPr>
              <w:tabs>
                <w:tab w:val="num" w:pos="292"/>
              </w:tabs>
              <w:spacing w:before="100" w:beforeAutospacing="1"/>
              <w:ind w:left="292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D16683">
            <w:pPr>
              <w:numPr>
                <w:ilvl w:val="0"/>
                <w:numId w:val="48"/>
              </w:numPr>
              <w:tabs>
                <w:tab w:val="num" w:pos="292"/>
              </w:tabs>
              <w:spacing w:before="100" w:beforeAutospacing="1"/>
              <w:ind w:left="292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業務宣導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訓導組</w:t>
            </w:r>
          </w:p>
          <w:p w:rsidR="002D64B3" w:rsidRDefault="002D64B3" w:rsidP="00D16683">
            <w:pPr>
              <w:numPr>
                <w:ilvl w:val="0"/>
                <w:numId w:val="48"/>
              </w:numPr>
              <w:tabs>
                <w:tab w:val="num" w:pos="292"/>
              </w:tabs>
              <w:spacing w:before="100" w:beforeAutospacing="1"/>
              <w:ind w:left="292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49"/>
              </w:numPr>
              <w:tabs>
                <w:tab w:val="num" w:pos="237"/>
              </w:tabs>
              <w:spacing w:before="100" w:beforeAutospacing="1"/>
              <w:ind w:left="255" w:hanging="22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2D64B3" w:rsidRDefault="002D64B3" w:rsidP="00D16683">
            <w:pPr>
              <w:numPr>
                <w:ilvl w:val="0"/>
                <w:numId w:val="49"/>
              </w:numPr>
              <w:tabs>
                <w:tab w:val="num" w:pos="237"/>
              </w:tabs>
              <w:spacing w:before="100" w:beforeAutospacing="1"/>
              <w:ind w:left="255" w:hanging="22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2D64B3" w:rsidRDefault="002D64B3" w:rsidP="00D16683">
            <w:pPr>
              <w:numPr>
                <w:ilvl w:val="0"/>
                <w:numId w:val="49"/>
              </w:numPr>
              <w:tabs>
                <w:tab w:val="num" w:pos="237"/>
              </w:tabs>
              <w:spacing w:before="100" w:beforeAutospacing="1"/>
              <w:ind w:left="255" w:hanging="22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  <w:p w:rsidR="002D64B3" w:rsidRDefault="002D64B3" w:rsidP="00D16683">
            <w:pPr>
              <w:numPr>
                <w:ilvl w:val="0"/>
                <w:numId w:val="49"/>
              </w:numPr>
              <w:tabs>
                <w:tab w:val="num" w:pos="237"/>
              </w:tabs>
              <w:spacing w:before="100" w:beforeAutospacing="1"/>
              <w:ind w:left="255" w:hanging="22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飲用水水質檢測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十八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9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F7A7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>畢業典禮</w:t>
            </w:r>
          </w:p>
          <w:p w:rsidR="002D64B3" w:rsidRDefault="002D64B3" w:rsidP="001130B0">
            <w:pPr>
              <w:spacing w:before="100" w:beforeAutospacing="1" w:after="100" w:afterAutospacing="1"/>
              <w:ind w:left="360"/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numPr>
                <w:ilvl w:val="0"/>
                <w:numId w:val="51"/>
              </w:numPr>
              <w:tabs>
                <w:tab w:val="num" w:pos="307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2D64B3" w:rsidRDefault="002D64B3" w:rsidP="00A6679A">
            <w:pPr>
              <w:numPr>
                <w:ilvl w:val="0"/>
                <w:numId w:val="51"/>
              </w:numPr>
              <w:tabs>
                <w:tab w:val="num" w:pos="307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 w:rsidRPr="00A6679A">
              <w:rPr>
                <w:rFonts w:hint="eastAsia"/>
                <w:sz w:val="22"/>
                <w:szCs w:val="22"/>
              </w:rPr>
              <w:t>國語週刊有獎徵答活動</w:t>
            </w:r>
          </w:p>
          <w:p w:rsidR="002D64B3" w:rsidRPr="00A6679A" w:rsidRDefault="002D64B3" w:rsidP="00A6679A">
            <w:pPr>
              <w:numPr>
                <w:ilvl w:val="0"/>
                <w:numId w:val="51"/>
              </w:numPr>
              <w:tabs>
                <w:tab w:val="num" w:pos="307"/>
              </w:tabs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 w:rsidRPr="00A6679A">
              <w:rPr>
                <w:rFonts w:hint="eastAsia"/>
                <w:sz w:val="22"/>
                <w:szCs w:val="22"/>
              </w:rPr>
              <w:t>語文背誦闖關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E366E">
            <w:pPr>
              <w:numPr>
                <w:ilvl w:val="0"/>
                <w:numId w:val="58"/>
              </w:numPr>
              <w:tabs>
                <w:tab w:val="num" w:pos="264"/>
              </w:tabs>
              <w:spacing w:before="100" w:beforeAutospacing="1"/>
              <w:ind w:left="278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6E366E">
            <w:pPr>
              <w:numPr>
                <w:ilvl w:val="0"/>
                <w:numId w:val="58"/>
              </w:numPr>
              <w:tabs>
                <w:tab w:val="num" w:pos="264"/>
              </w:tabs>
              <w:spacing w:before="100" w:beforeAutospacing="1"/>
              <w:ind w:left="278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6E366E">
            <w:pPr>
              <w:numPr>
                <w:ilvl w:val="0"/>
                <w:numId w:val="58"/>
              </w:numPr>
              <w:tabs>
                <w:tab w:val="num" w:pos="264"/>
              </w:tabs>
              <w:spacing w:before="100" w:beforeAutospacing="1"/>
              <w:ind w:left="278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  <w:p w:rsidR="002D64B3" w:rsidRDefault="002D64B3" w:rsidP="006E366E">
            <w:pPr>
              <w:numPr>
                <w:ilvl w:val="0"/>
                <w:numId w:val="58"/>
              </w:numPr>
              <w:tabs>
                <w:tab w:val="num" w:pos="264"/>
              </w:tabs>
              <w:spacing w:before="100" w:beforeAutospacing="1"/>
              <w:ind w:left="278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班級時間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十九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Pr="00B9438C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6/10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16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1130B0">
            <w:pPr>
              <w:spacing w:before="100" w:beforeAutospacing="1" w:after="100" w:afterAutospacing="1"/>
              <w:ind w:left="2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評量週</w:t>
            </w:r>
          </w:p>
          <w:p w:rsidR="002D64B3" w:rsidRDefault="002D64B3" w:rsidP="006F7A71">
            <w:pPr>
              <w:tabs>
                <w:tab w:val="left" w:pos="212"/>
              </w:tabs>
              <w:ind w:leftChars="87" w:left="209" w:firstLine="1"/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圖書教具整理</w:t>
            </w:r>
          </w:p>
          <w:p w:rsidR="002D64B3" w:rsidRDefault="002D64B3" w:rsidP="00A6679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學期成績統計、上傳、發成績單</w:t>
            </w:r>
          </w:p>
          <w:p w:rsidR="002D64B3" w:rsidRDefault="002D64B3" w:rsidP="00A6679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週五與文活動結束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E366E">
            <w:pPr>
              <w:numPr>
                <w:ilvl w:val="0"/>
                <w:numId w:val="61"/>
              </w:numPr>
              <w:tabs>
                <w:tab w:val="num" w:pos="250"/>
              </w:tabs>
              <w:spacing w:before="100" w:beforeAutospacing="1"/>
              <w:ind w:left="232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2D64B3" w:rsidRDefault="002D64B3" w:rsidP="006E366E">
            <w:pPr>
              <w:numPr>
                <w:ilvl w:val="0"/>
                <w:numId w:val="61"/>
              </w:numPr>
              <w:tabs>
                <w:tab w:val="num" w:pos="250"/>
              </w:tabs>
              <w:spacing w:before="100" w:beforeAutospacing="1"/>
              <w:ind w:left="232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2D64B3" w:rsidRDefault="002D64B3" w:rsidP="006E366E">
            <w:pPr>
              <w:numPr>
                <w:ilvl w:val="0"/>
                <w:numId w:val="61"/>
              </w:numPr>
              <w:tabs>
                <w:tab w:val="num" w:pos="250"/>
              </w:tabs>
              <w:spacing w:before="100" w:beforeAutospacing="1"/>
              <w:ind w:left="232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班級級會</w:t>
            </w:r>
            <w:r>
              <w:rPr>
                <w:sz w:val="22"/>
                <w:szCs w:val="22"/>
              </w:rPr>
              <w:t>:</w:t>
            </w:r>
            <w:r>
              <w:rPr>
                <w:rFonts w:hint="eastAsia"/>
                <w:sz w:val="22"/>
                <w:szCs w:val="22"/>
              </w:rPr>
              <w:t>期末總檢討</w:t>
            </w:r>
          </w:p>
          <w:p w:rsidR="002D64B3" w:rsidRDefault="002D64B3" w:rsidP="00A50EB9">
            <w:pPr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每週四班級資源回收競賽統計日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 w:rsidP="00D16683">
            <w:pPr>
              <w:numPr>
                <w:ilvl w:val="0"/>
                <w:numId w:val="55"/>
              </w:numPr>
              <w:tabs>
                <w:tab w:val="num" w:pos="265"/>
              </w:tabs>
              <w:spacing w:before="100" w:beforeAutospacing="1" w:after="100" w:afterAutospacing="1"/>
              <w:ind w:left="265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二十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6/17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6/23</w:t>
            </w:r>
          </w:p>
          <w:p w:rsidR="002D64B3" w:rsidRPr="00085CE1" w:rsidRDefault="002D64B3" w:rsidP="00C26846">
            <w:pPr>
              <w:rPr>
                <w:sz w:val="18"/>
                <w:szCs w:val="18"/>
              </w:rPr>
            </w:pPr>
            <w:r w:rsidRPr="00085CE1">
              <w:rPr>
                <w:sz w:val="18"/>
                <w:szCs w:val="18"/>
              </w:rPr>
              <w:t>(</w:t>
            </w:r>
            <w:r w:rsidRPr="00085CE1">
              <w:rPr>
                <w:rFonts w:hint="eastAsia"/>
                <w:sz w:val="18"/>
                <w:szCs w:val="18"/>
              </w:rPr>
              <w:t>預計畢業週</w:t>
            </w:r>
            <w:r w:rsidRPr="00085CE1">
              <w:rPr>
                <w:sz w:val="18"/>
                <w:szCs w:val="18"/>
              </w:rPr>
              <w:t>)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E08A8">
            <w:pPr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結業式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回收教科書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50EB9">
            <w:pPr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廢電池回收摸彩</w:t>
            </w:r>
          </w:p>
          <w:p w:rsidR="002D64B3" w:rsidRDefault="002D64B3" w:rsidP="00A50EB9">
            <w:pPr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班級資源回收頒獎</w:t>
            </w:r>
          </w:p>
          <w:p w:rsidR="002D64B3" w:rsidRDefault="002D64B3" w:rsidP="00A50EB9">
            <w:pPr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>
              <w:rPr>
                <w:rFonts w:hint="eastAsia"/>
                <w:sz w:val="22"/>
                <w:szCs w:val="22"/>
              </w:rPr>
              <w:t>召開交通安全委員會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  <w:tr w:rsidR="002D64B3" w:rsidTr="00A50EB9">
        <w:trPr>
          <w:jc w:val="center"/>
        </w:trPr>
        <w:tc>
          <w:tcPr>
            <w:tcW w:w="32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D64B3" w:rsidRDefault="002D64B3" w:rsidP="00C26846">
            <w:pPr>
              <w:jc w:val="center"/>
            </w:pPr>
            <w:r>
              <w:rPr>
                <w:rFonts w:hint="eastAsia"/>
              </w:rPr>
              <w:t>二十一</w:t>
            </w:r>
          </w:p>
        </w:tc>
        <w:tc>
          <w:tcPr>
            <w:tcW w:w="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64B3" w:rsidRDefault="002D64B3" w:rsidP="00C268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6/24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30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E08A8">
            <w:pPr>
              <w:spacing w:before="100" w:beforeAutospacing="1" w:after="100" w:afterAutospacing="1"/>
              <w:ind w:left="26"/>
              <w:rPr>
                <w:sz w:val="22"/>
                <w:szCs w:val="22"/>
              </w:rPr>
            </w:pP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A6679A">
            <w:pPr>
              <w:spacing w:before="100" w:beforeAutospacing="1"/>
              <w:ind w:left="110" w:hangingChars="50" w:hanging="110"/>
              <w:rPr>
                <w:sz w:val="22"/>
                <w:szCs w:val="22"/>
              </w:rPr>
            </w:pP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64B3" w:rsidRDefault="002D64B3" w:rsidP="006E366E">
            <w:pPr>
              <w:spacing w:before="100" w:beforeAutospacing="1"/>
              <w:ind w:left="11"/>
              <w:rPr>
                <w:sz w:val="22"/>
                <w:szCs w:val="22"/>
              </w:rPr>
            </w:pP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2D64B3" w:rsidRDefault="002D64B3">
            <w:pPr>
              <w:rPr>
                <w:sz w:val="22"/>
                <w:szCs w:val="22"/>
              </w:rPr>
            </w:pPr>
          </w:p>
        </w:tc>
      </w:tr>
    </w:tbl>
    <w:p w:rsidR="002D64B3" w:rsidRDefault="002D64B3"/>
    <w:sectPr w:rsidR="002D64B3" w:rsidSect="00BE0165">
      <w:footerReference w:type="even" r:id="rId7"/>
      <w:footerReference w:type="default" r:id="rId8"/>
      <w:pgSz w:w="11906" w:h="16838"/>
      <w:pgMar w:top="964" w:right="284" w:bottom="96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4B3" w:rsidRDefault="002D64B3">
      <w:r>
        <w:separator/>
      </w:r>
    </w:p>
  </w:endnote>
  <w:endnote w:type="continuationSeparator" w:id="0">
    <w:p w:rsidR="002D64B3" w:rsidRDefault="002D6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中圓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B3" w:rsidRDefault="002D64B3" w:rsidP="002F6293">
    <w:pPr>
      <w:pStyle w:val="Footer"/>
      <w:framePr w:wrap="around" w:vAnchor="text" w:hAnchor="margin" w:xAlign="right" w:y="1"/>
      <w:rPr>
        <w:rStyle w:val="PageNumber"/>
        <w:rFonts w:cs="新細明體"/>
      </w:rPr>
    </w:pPr>
    <w:r>
      <w:rPr>
        <w:rStyle w:val="PageNumber"/>
        <w:rFonts w:cs="新細明體"/>
      </w:rPr>
      <w:fldChar w:fldCharType="begin"/>
    </w:r>
    <w:r>
      <w:rPr>
        <w:rStyle w:val="PageNumber"/>
        <w:rFonts w:cs="新細明體"/>
      </w:rPr>
      <w:instrText xml:space="preserve">PAGE  </w:instrText>
    </w:r>
    <w:r>
      <w:rPr>
        <w:rStyle w:val="PageNumber"/>
        <w:rFonts w:cs="新細明體"/>
      </w:rPr>
      <w:fldChar w:fldCharType="end"/>
    </w:r>
  </w:p>
  <w:p w:rsidR="002D64B3" w:rsidRDefault="002D64B3" w:rsidP="006C031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B3" w:rsidRDefault="002D64B3" w:rsidP="002F6293">
    <w:pPr>
      <w:pStyle w:val="Footer"/>
      <w:framePr w:wrap="around" w:vAnchor="text" w:hAnchor="margin" w:xAlign="right" w:y="1"/>
      <w:rPr>
        <w:rStyle w:val="PageNumber"/>
        <w:rFonts w:cs="新細明體"/>
      </w:rPr>
    </w:pPr>
    <w:r>
      <w:rPr>
        <w:rStyle w:val="PageNumber"/>
        <w:rFonts w:cs="新細明體"/>
      </w:rPr>
      <w:fldChar w:fldCharType="begin"/>
    </w:r>
    <w:r>
      <w:rPr>
        <w:rStyle w:val="PageNumber"/>
        <w:rFonts w:cs="新細明體"/>
      </w:rPr>
      <w:instrText xml:space="preserve">PAGE  </w:instrText>
    </w:r>
    <w:r>
      <w:rPr>
        <w:rStyle w:val="PageNumber"/>
        <w:rFonts w:cs="新細明體"/>
      </w:rPr>
      <w:fldChar w:fldCharType="separate"/>
    </w:r>
    <w:r>
      <w:rPr>
        <w:rStyle w:val="PageNumber"/>
        <w:rFonts w:cs="新細明體"/>
        <w:noProof/>
      </w:rPr>
      <w:t>1</w:t>
    </w:r>
    <w:r>
      <w:rPr>
        <w:rStyle w:val="PageNumber"/>
        <w:rFonts w:cs="新細明體"/>
      </w:rPr>
      <w:fldChar w:fldCharType="end"/>
    </w:r>
  </w:p>
  <w:p w:rsidR="002D64B3" w:rsidRDefault="002D64B3" w:rsidP="006C031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4B3" w:rsidRDefault="002D64B3">
      <w:r>
        <w:separator/>
      </w:r>
    </w:p>
  </w:footnote>
  <w:footnote w:type="continuationSeparator" w:id="0">
    <w:p w:rsidR="002D64B3" w:rsidRDefault="002D6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68C"/>
    <w:multiLevelType w:val="multilevel"/>
    <w:tmpl w:val="ACB05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8755F1"/>
    <w:multiLevelType w:val="multilevel"/>
    <w:tmpl w:val="7EB6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4B47F5"/>
    <w:multiLevelType w:val="multilevel"/>
    <w:tmpl w:val="6C2A2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8C05B9B"/>
    <w:multiLevelType w:val="multilevel"/>
    <w:tmpl w:val="38A6C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96793A"/>
    <w:multiLevelType w:val="multilevel"/>
    <w:tmpl w:val="FC888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CDA35CE"/>
    <w:multiLevelType w:val="multilevel"/>
    <w:tmpl w:val="D45E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D5D5A2E"/>
    <w:multiLevelType w:val="multilevel"/>
    <w:tmpl w:val="D43ED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EE21CDF"/>
    <w:multiLevelType w:val="hybridMultilevel"/>
    <w:tmpl w:val="4A44A29E"/>
    <w:lvl w:ilvl="0" w:tplc="B1EAE26E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  <w:rPr>
        <w:rFonts w:cs="Times New Roman"/>
      </w:rPr>
    </w:lvl>
  </w:abstractNum>
  <w:abstractNum w:abstractNumId="8">
    <w:nsid w:val="11895DCD"/>
    <w:multiLevelType w:val="multilevel"/>
    <w:tmpl w:val="92EA8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3E85955"/>
    <w:multiLevelType w:val="multilevel"/>
    <w:tmpl w:val="9B14D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478071B"/>
    <w:multiLevelType w:val="multilevel"/>
    <w:tmpl w:val="8B280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56749DB"/>
    <w:multiLevelType w:val="multilevel"/>
    <w:tmpl w:val="16229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67952A1"/>
    <w:multiLevelType w:val="multilevel"/>
    <w:tmpl w:val="4AC4C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1AB25C9E"/>
    <w:multiLevelType w:val="multilevel"/>
    <w:tmpl w:val="E6141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1C260C55"/>
    <w:multiLevelType w:val="multilevel"/>
    <w:tmpl w:val="AB52E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D28466E"/>
    <w:multiLevelType w:val="multilevel"/>
    <w:tmpl w:val="641E6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44656FA"/>
    <w:multiLevelType w:val="multilevel"/>
    <w:tmpl w:val="0D40A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B2F7641"/>
    <w:multiLevelType w:val="multilevel"/>
    <w:tmpl w:val="DD6C3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BB329AC"/>
    <w:multiLevelType w:val="multilevel"/>
    <w:tmpl w:val="F1BC7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F0875B8"/>
    <w:multiLevelType w:val="multilevel"/>
    <w:tmpl w:val="DAD01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2F6A2C86"/>
    <w:multiLevelType w:val="hybridMultilevel"/>
    <w:tmpl w:val="65724BB6"/>
    <w:lvl w:ilvl="0" w:tplc="978AF37C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1">
    <w:nsid w:val="3217539D"/>
    <w:multiLevelType w:val="multilevel"/>
    <w:tmpl w:val="E46A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2651705"/>
    <w:multiLevelType w:val="multilevel"/>
    <w:tmpl w:val="93A6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33AB6A70"/>
    <w:multiLevelType w:val="singleLevel"/>
    <w:tmpl w:val="4A40C86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24">
    <w:nsid w:val="394717DA"/>
    <w:multiLevelType w:val="multilevel"/>
    <w:tmpl w:val="80BAE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3B0F6563"/>
    <w:multiLevelType w:val="multilevel"/>
    <w:tmpl w:val="C36A5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C776EB5"/>
    <w:multiLevelType w:val="multilevel"/>
    <w:tmpl w:val="BE02C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3E7A0C03"/>
    <w:multiLevelType w:val="multilevel"/>
    <w:tmpl w:val="F81CD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04970E3"/>
    <w:multiLevelType w:val="multilevel"/>
    <w:tmpl w:val="EA2C5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460A268C"/>
    <w:multiLevelType w:val="multilevel"/>
    <w:tmpl w:val="2AF0B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61A0904"/>
    <w:multiLevelType w:val="multilevel"/>
    <w:tmpl w:val="31526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6C956E2"/>
    <w:multiLevelType w:val="multilevel"/>
    <w:tmpl w:val="D61EC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4A76589E"/>
    <w:multiLevelType w:val="multilevel"/>
    <w:tmpl w:val="BD18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4AB3742B"/>
    <w:multiLevelType w:val="multilevel"/>
    <w:tmpl w:val="BF689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4AF01CFD"/>
    <w:multiLevelType w:val="multilevel"/>
    <w:tmpl w:val="B1CA1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4C692168"/>
    <w:multiLevelType w:val="multilevel"/>
    <w:tmpl w:val="B1B4B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4E310148"/>
    <w:multiLevelType w:val="multilevel"/>
    <w:tmpl w:val="C3F05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4E792F2D"/>
    <w:multiLevelType w:val="multilevel"/>
    <w:tmpl w:val="31BC5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4FD8617B"/>
    <w:multiLevelType w:val="multilevel"/>
    <w:tmpl w:val="EA86B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53A17E79"/>
    <w:multiLevelType w:val="multilevel"/>
    <w:tmpl w:val="7BE69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56D91356"/>
    <w:multiLevelType w:val="multilevel"/>
    <w:tmpl w:val="FEDE2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58032868"/>
    <w:multiLevelType w:val="multilevel"/>
    <w:tmpl w:val="B6D0B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593932D0"/>
    <w:multiLevelType w:val="multilevel"/>
    <w:tmpl w:val="203AC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5DC64396"/>
    <w:multiLevelType w:val="singleLevel"/>
    <w:tmpl w:val="30FCC0D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新細明體" w:eastAsia="新細明體" w:hAnsi="Times New Roman" w:hint="eastAsia"/>
      </w:rPr>
    </w:lvl>
  </w:abstractNum>
  <w:abstractNum w:abstractNumId="44">
    <w:nsid w:val="615E276A"/>
    <w:multiLevelType w:val="multilevel"/>
    <w:tmpl w:val="6E2E4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616368A2"/>
    <w:multiLevelType w:val="multilevel"/>
    <w:tmpl w:val="A05A0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643A50F1"/>
    <w:multiLevelType w:val="multilevel"/>
    <w:tmpl w:val="D4F65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64711CCB"/>
    <w:multiLevelType w:val="multilevel"/>
    <w:tmpl w:val="9A7C2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8">
    <w:nsid w:val="655547AA"/>
    <w:multiLevelType w:val="multilevel"/>
    <w:tmpl w:val="07580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>
    <w:nsid w:val="675331DE"/>
    <w:multiLevelType w:val="hybridMultilevel"/>
    <w:tmpl w:val="59629722"/>
    <w:lvl w:ilvl="0" w:tplc="16003C4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0">
    <w:nsid w:val="6876512A"/>
    <w:multiLevelType w:val="multilevel"/>
    <w:tmpl w:val="0AACA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696D59EF"/>
    <w:multiLevelType w:val="hybridMultilevel"/>
    <w:tmpl w:val="2A14A42E"/>
    <w:lvl w:ilvl="0" w:tplc="4268179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2">
    <w:nsid w:val="69D6746A"/>
    <w:multiLevelType w:val="multilevel"/>
    <w:tmpl w:val="922C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>
    <w:nsid w:val="6B684899"/>
    <w:multiLevelType w:val="multilevel"/>
    <w:tmpl w:val="A0E88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>
    <w:nsid w:val="6CAA7D35"/>
    <w:multiLevelType w:val="multilevel"/>
    <w:tmpl w:val="3C82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>
    <w:nsid w:val="6CEF4CDE"/>
    <w:multiLevelType w:val="multilevel"/>
    <w:tmpl w:val="55DA1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6D9531F9"/>
    <w:multiLevelType w:val="multilevel"/>
    <w:tmpl w:val="D704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>
    <w:nsid w:val="6F764C51"/>
    <w:multiLevelType w:val="multilevel"/>
    <w:tmpl w:val="F6A60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>
    <w:nsid w:val="708A1D3F"/>
    <w:multiLevelType w:val="multilevel"/>
    <w:tmpl w:val="6BA06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9">
    <w:nsid w:val="7143684E"/>
    <w:multiLevelType w:val="multilevel"/>
    <w:tmpl w:val="9E3AB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0">
    <w:nsid w:val="723A5E8B"/>
    <w:multiLevelType w:val="multilevel"/>
    <w:tmpl w:val="A9EE8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>
    <w:nsid w:val="730C6828"/>
    <w:multiLevelType w:val="multilevel"/>
    <w:tmpl w:val="0CD6C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2">
    <w:nsid w:val="74C20E99"/>
    <w:multiLevelType w:val="multilevel"/>
    <w:tmpl w:val="90A24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3">
    <w:nsid w:val="761E1D93"/>
    <w:multiLevelType w:val="multilevel"/>
    <w:tmpl w:val="B1606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4">
    <w:nsid w:val="7C563560"/>
    <w:multiLevelType w:val="multilevel"/>
    <w:tmpl w:val="B136F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5">
    <w:nsid w:val="7E2407E0"/>
    <w:multiLevelType w:val="multilevel"/>
    <w:tmpl w:val="88780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6">
    <w:nsid w:val="7FD56C57"/>
    <w:multiLevelType w:val="multilevel"/>
    <w:tmpl w:val="2ABA9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43"/>
  </w:num>
  <w:num w:numId="63">
    <w:abstractNumId w:val="51"/>
  </w:num>
  <w:num w:numId="64">
    <w:abstractNumId w:val="23"/>
  </w:num>
  <w:num w:numId="65">
    <w:abstractNumId w:val="20"/>
  </w:num>
  <w:num w:numId="66">
    <w:abstractNumId w:val="49"/>
  </w:num>
  <w:num w:numId="67">
    <w:abstractNumId w:val="7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oNotTrackMoves/>
  <w:defaultTabStop w:val="480"/>
  <w:noPunctuationKerning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doNotBreakWrappedTables/>
    <w:doNotSnapToGridInCell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7692"/>
    <w:rsid w:val="000076C3"/>
    <w:rsid w:val="00085CE1"/>
    <w:rsid w:val="000908D7"/>
    <w:rsid w:val="001130B0"/>
    <w:rsid w:val="001277A3"/>
    <w:rsid w:val="001A148A"/>
    <w:rsid w:val="001B30EC"/>
    <w:rsid w:val="001E3154"/>
    <w:rsid w:val="001F14D0"/>
    <w:rsid w:val="00225D66"/>
    <w:rsid w:val="002D64B3"/>
    <w:rsid w:val="002F6293"/>
    <w:rsid w:val="00353735"/>
    <w:rsid w:val="005269C8"/>
    <w:rsid w:val="00542FFD"/>
    <w:rsid w:val="00551696"/>
    <w:rsid w:val="006129D7"/>
    <w:rsid w:val="006959A0"/>
    <w:rsid w:val="006B4ACC"/>
    <w:rsid w:val="006C0315"/>
    <w:rsid w:val="006E08A8"/>
    <w:rsid w:val="006E366E"/>
    <w:rsid w:val="006F7A71"/>
    <w:rsid w:val="00757AB7"/>
    <w:rsid w:val="007A46B4"/>
    <w:rsid w:val="007A5E71"/>
    <w:rsid w:val="007E7692"/>
    <w:rsid w:val="007F341F"/>
    <w:rsid w:val="00842CE5"/>
    <w:rsid w:val="00854856"/>
    <w:rsid w:val="00864B73"/>
    <w:rsid w:val="00924CA6"/>
    <w:rsid w:val="009C3F26"/>
    <w:rsid w:val="009D1E57"/>
    <w:rsid w:val="009D7E41"/>
    <w:rsid w:val="00A45B4A"/>
    <w:rsid w:val="00A50EB9"/>
    <w:rsid w:val="00A6679A"/>
    <w:rsid w:val="00B0775A"/>
    <w:rsid w:val="00B26067"/>
    <w:rsid w:val="00B9438C"/>
    <w:rsid w:val="00BE0165"/>
    <w:rsid w:val="00C26846"/>
    <w:rsid w:val="00C33B25"/>
    <w:rsid w:val="00CD0CF8"/>
    <w:rsid w:val="00D16683"/>
    <w:rsid w:val="00E85C8C"/>
    <w:rsid w:val="00E93C38"/>
    <w:rsid w:val="00EF4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新細明體" w:hAnsi="新細明體" w:cs="新細明體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381931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2">
    <w:name w:val="2.表頭文字"/>
    <w:basedOn w:val="Normal"/>
    <w:rsid w:val="006E08A8"/>
    <w:pPr>
      <w:widowControl w:val="0"/>
      <w:jc w:val="center"/>
    </w:pPr>
    <w:rPr>
      <w:rFonts w:ascii="Times New Roman" w:eastAsia="華康中圓體" w:hAnsi="Times New Roman" w:cs="Times New Roman"/>
      <w:kern w:val="2"/>
      <w:szCs w:val="20"/>
    </w:rPr>
  </w:style>
  <w:style w:type="paragraph" w:styleId="Footer">
    <w:name w:val="footer"/>
    <w:basedOn w:val="Normal"/>
    <w:link w:val="FooterChar"/>
    <w:uiPriority w:val="99"/>
    <w:rsid w:val="006C03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81931"/>
    <w:rPr>
      <w:rFonts w:ascii="新細明體" w:hAnsi="新細明體" w:cs="新細明體"/>
    </w:rPr>
  </w:style>
  <w:style w:type="character" w:styleId="PageNumber">
    <w:name w:val="page number"/>
    <w:basedOn w:val="DefaultParagraphFont"/>
    <w:uiPriority w:val="99"/>
    <w:rsid w:val="006C031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959A0"/>
    <w:rPr>
      <w:rFonts w:ascii="Arial" w:hAnsi="Arial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931"/>
    <w:rPr>
      <w:rFonts w:asciiTheme="majorHAnsi" w:eastAsiaTheme="majorEastAsia" w:hAnsiTheme="majorHAnsi" w:cstheme="majorBidi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1953</Characters>
  <Application>Microsoft Office Outlook</Application>
  <DocSecurity>0</DocSecurity>
  <Lines>0</Lines>
  <Paragraphs>0</Paragraphs>
  <ScaleCrop>false</ScaleCrop>
  <Company>坪頂國小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南投縣草屯鎮坪頂國民小學096學年度第2學期 校務行事曆</dc:title>
  <dc:subject/>
  <dc:creator>技術中心</dc:creator>
  <cp:keywords/>
  <dc:description/>
  <cp:lastModifiedBy>USER</cp:lastModifiedBy>
  <cp:revision>2</cp:revision>
  <cp:lastPrinted>2011-08-31T00:18:00Z</cp:lastPrinted>
  <dcterms:created xsi:type="dcterms:W3CDTF">2012-04-28T07:26:00Z</dcterms:created>
  <dcterms:modified xsi:type="dcterms:W3CDTF">2012-04-28T07:26:00Z</dcterms:modified>
</cp:coreProperties>
</file>